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1C13D" w14:textId="728B7FCA" w:rsidR="000B57ED" w:rsidRDefault="000B57ED" w:rsidP="001A770A">
      <w:pPr>
        <w:pStyle w:val="Heading1"/>
        <w:numPr>
          <w:ilvl w:val="0"/>
          <w:numId w:val="0"/>
        </w:numPr>
        <w:ind w:left="432" w:hanging="432"/>
      </w:pPr>
      <w:r>
        <w:t>Handleiding Onstage4Business</w:t>
      </w:r>
      <w:r w:rsidR="001A770A">
        <w:t xml:space="preserve"> </w:t>
      </w:r>
      <w:r w:rsidR="001A770A">
        <w:br/>
      </w:r>
      <w:r>
        <w:t>voor bedrijven die een vacature willen plaatsen</w:t>
      </w:r>
    </w:p>
    <w:p w14:paraId="43328F8B" w14:textId="66F2DC6B" w:rsidR="00C120B9" w:rsidRPr="00C120B9" w:rsidRDefault="001A770A" w:rsidP="00C120B9">
      <w:pPr>
        <w:rPr>
          <w:lang w:eastAsia="nl-NL"/>
        </w:rPr>
      </w:pPr>
      <w:r>
        <w:br/>
      </w:r>
      <w:r w:rsidR="00C120B9">
        <w:t xml:space="preserve">Windesheim </w:t>
      </w:r>
      <w:r w:rsidR="00EE1006">
        <w:t>Zwolle, D</w:t>
      </w:r>
      <w:r w:rsidR="00C120B9">
        <w:t>omein Business, Media en Recht (BMR)</w:t>
      </w:r>
      <w:r>
        <w:t xml:space="preserve">, </w:t>
      </w:r>
      <w:r w:rsidR="00EE1006">
        <w:t>s</w:t>
      </w:r>
      <w:r>
        <w:t>eptember 2023</w:t>
      </w:r>
    </w:p>
    <w:p w14:paraId="185AC48D" w14:textId="23F28211" w:rsidR="00B16EF2" w:rsidRPr="00C120B9" w:rsidRDefault="000161F3" w:rsidP="00C120B9">
      <w:pPr>
        <w:rPr>
          <w:lang w:eastAsia="nl-NL"/>
        </w:rPr>
      </w:pPr>
      <w:hyperlink r:id="rId11" w:history="1">
        <w:r w:rsidR="00B16EF2">
          <w:rPr>
            <w:rStyle w:val="Hyperlink"/>
            <w:rFonts w:ascii="Roboto" w:hAnsi="Roboto"/>
            <w:sz w:val="20"/>
            <w:szCs w:val="20"/>
          </w:rPr>
          <w:t>BMR-Praktijk@windesheim.nl</w:t>
        </w:r>
      </w:hyperlink>
    </w:p>
    <w:p w14:paraId="4521B152" w14:textId="77777777" w:rsidR="001A770A" w:rsidRDefault="001A770A" w:rsidP="001A770A">
      <w:pPr>
        <w:pStyle w:val="NoSpacing"/>
      </w:pPr>
    </w:p>
    <w:p w14:paraId="43409732" w14:textId="45A0CE93" w:rsidR="00C120B9" w:rsidRDefault="00C120B9" w:rsidP="001A770A">
      <w:pPr>
        <w:pStyle w:val="NoSpacing"/>
      </w:pPr>
      <w:r>
        <w:t>Inleiding</w:t>
      </w:r>
    </w:p>
    <w:p w14:paraId="2184A26A" w14:textId="77777777" w:rsidR="005B42EA" w:rsidRDefault="00C120B9" w:rsidP="5F36152E">
      <w:r>
        <w:t xml:space="preserve">Deze handleiding is geschreven voor bedrijven die </w:t>
      </w:r>
      <w:r w:rsidR="00EA240E">
        <w:t>vacatures willen plaatsen om studenten te werven voor s</w:t>
      </w:r>
      <w:r w:rsidR="00EA240E" w:rsidRPr="5F36152E">
        <w:rPr>
          <w:color w:val="000000" w:themeColor="text1"/>
        </w:rPr>
        <w:t>tage- en/of afstude</w:t>
      </w:r>
      <w:r w:rsidR="56A838A8" w:rsidRPr="5F36152E">
        <w:rPr>
          <w:color w:val="000000" w:themeColor="text1"/>
        </w:rPr>
        <w:t>erstage</w:t>
      </w:r>
      <w:r w:rsidR="00EA240E">
        <w:t xml:space="preserve">. </w:t>
      </w:r>
      <w:r w:rsidR="00C3754E">
        <w:t xml:space="preserve"> </w:t>
      </w:r>
      <w:r w:rsidR="00E606FB">
        <w:t>Om dit te kunnen</w:t>
      </w:r>
      <w:r w:rsidR="0BDAA21E">
        <w:t>,</w:t>
      </w:r>
      <w:r w:rsidR="00E606FB">
        <w:t xml:space="preserve"> moet eenmaal </w:t>
      </w:r>
      <w:r w:rsidR="00877BB1">
        <w:t xml:space="preserve">een gebruikersaccount worden </w:t>
      </w:r>
      <w:r w:rsidR="0CB4A555">
        <w:t>aangemaakt</w:t>
      </w:r>
      <w:r w:rsidR="00877BB1">
        <w:t xml:space="preserve"> (</w:t>
      </w:r>
      <w:r w:rsidR="00877BB1" w:rsidRPr="005B42EA">
        <w:rPr>
          <w:b/>
          <w:bCs/>
          <w:i/>
          <w:iCs/>
        </w:rPr>
        <w:t>stap 1 in deze handleiding</w:t>
      </w:r>
      <w:r w:rsidR="00877BB1">
        <w:t xml:space="preserve">). </w:t>
      </w:r>
    </w:p>
    <w:p w14:paraId="0847F76C" w14:textId="32E53E7F" w:rsidR="00D8722A" w:rsidRDefault="00877BB1" w:rsidP="5F36152E">
      <w:pPr>
        <w:rPr>
          <w:color w:val="FF0000"/>
        </w:rPr>
      </w:pPr>
      <w:r>
        <w:t xml:space="preserve">Vervolgens dient </w:t>
      </w:r>
      <w:r w:rsidR="00E606FB">
        <w:t xml:space="preserve">de organisatie bekend </w:t>
      </w:r>
      <w:r>
        <w:t xml:space="preserve">te worden </w:t>
      </w:r>
      <w:r w:rsidR="00E606FB">
        <w:t>gemaakt.</w:t>
      </w:r>
      <w:r>
        <w:t xml:space="preserve"> Daarna kunnen </w:t>
      </w:r>
      <w:r w:rsidR="00E75D78">
        <w:t>vacatures worden geplaats</w:t>
      </w:r>
      <w:r w:rsidR="00C742A1">
        <w:t>t</w:t>
      </w:r>
      <w:r w:rsidR="00E75D78">
        <w:t xml:space="preserve"> op het platform OnStage4Business</w:t>
      </w:r>
      <w:r w:rsidR="005B42EA">
        <w:t xml:space="preserve"> </w:t>
      </w:r>
      <w:r w:rsidR="005B42EA" w:rsidRPr="005B42EA">
        <w:rPr>
          <w:b/>
          <w:bCs/>
          <w:i/>
          <w:iCs/>
        </w:rPr>
        <w:t>(stap 2 in deze handleiding)</w:t>
      </w:r>
      <w:r w:rsidR="009C7FDF" w:rsidRPr="005B42EA">
        <w:rPr>
          <w:b/>
          <w:bCs/>
        </w:rPr>
        <w:t>.</w:t>
      </w:r>
      <w:r w:rsidR="009C7FDF">
        <w:t xml:space="preserve"> Om een zo goed mogelijk</w:t>
      </w:r>
      <w:r w:rsidR="00C742A1">
        <w:t>e</w:t>
      </w:r>
      <w:r w:rsidR="009C7FDF">
        <w:t xml:space="preserve"> </w:t>
      </w:r>
      <w:r w:rsidR="009C5F45">
        <w:t>“</w:t>
      </w:r>
      <w:r w:rsidR="009C7FDF">
        <w:t>match</w:t>
      </w:r>
      <w:r w:rsidR="009C5F45">
        <w:t>”</w:t>
      </w:r>
      <w:r w:rsidR="009C7FDF">
        <w:t xml:space="preserve"> te laten plaatsvinden tussen de </w:t>
      </w:r>
      <w:r w:rsidR="29EBD5C3">
        <w:t>potentiële</w:t>
      </w:r>
      <w:r w:rsidR="009C7FDF">
        <w:t xml:space="preserve"> kandi</w:t>
      </w:r>
      <w:r w:rsidR="00C742A9">
        <w:t>daat en de stage- en/of afstu</w:t>
      </w:r>
      <w:r w:rsidR="0ABA89FC">
        <w:t>deer</w:t>
      </w:r>
      <w:r w:rsidR="00C742A9">
        <w:t xml:space="preserve">opdracht, zal </w:t>
      </w:r>
      <w:r w:rsidR="00850923">
        <w:t xml:space="preserve">er </w:t>
      </w:r>
      <w:r w:rsidR="00C742A9">
        <w:t>worden gevraagd onder welke opleiding</w:t>
      </w:r>
      <w:r w:rsidR="00850923">
        <w:t>(</w:t>
      </w:r>
      <w:r w:rsidR="00C742A9">
        <w:t>en</w:t>
      </w:r>
      <w:r w:rsidR="00850923">
        <w:t>)</w:t>
      </w:r>
      <w:r w:rsidR="00C742A9">
        <w:t xml:space="preserve"> deze vacature zichtbaar </w:t>
      </w:r>
      <w:r w:rsidR="00F30856">
        <w:t>moet</w:t>
      </w:r>
      <w:r w:rsidR="00D8722A">
        <w:t xml:space="preserve"> </w:t>
      </w:r>
      <w:r w:rsidR="195A6848">
        <w:t>worden</w:t>
      </w:r>
      <w:r w:rsidR="00D8722A">
        <w:t xml:space="preserve">. </w:t>
      </w:r>
      <w:r w:rsidR="00D8722A" w:rsidRPr="003E2EA2">
        <w:t xml:space="preserve">Studenten </w:t>
      </w:r>
      <w:r w:rsidR="67986D28" w:rsidRPr="003E2EA2">
        <w:t>Commerciële</w:t>
      </w:r>
      <w:r w:rsidR="00D8722A" w:rsidRPr="003E2EA2">
        <w:t xml:space="preserve"> Economie zijn </w:t>
      </w:r>
      <w:r w:rsidR="00850923">
        <w:t xml:space="preserve">namelijk </w:t>
      </w:r>
      <w:r w:rsidR="00D8722A" w:rsidRPr="003E2EA2">
        <w:t xml:space="preserve">minder </w:t>
      </w:r>
      <w:r w:rsidR="4D6C418C" w:rsidRPr="003E2EA2">
        <w:t>geïnteresseerd</w:t>
      </w:r>
      <w:r w:rsidR="00D8722A" w:rsidRPr="003E2EA2">
        <w:t xml:space="preserve"> in vacatures voor de opleiding Accountancy.</w:t>
      </w:r>
      <w:r w:rsidR="005D0E64">
        <w:t xml:space="preserve"> Gebruik voor meer dan </w:t>
      </w:r>
      <w:r w:rsidR="00877A88">
        <w:t xml:space="preserve">één opleiding de weergegeven </w:t>
      </w:r>
      <w:r w:rsidR="00457567">
        <w:t>combinatie opleidingen (b.v. CE en COM</w:t>
      </w:r>
      <w:r w:rsidR="00D87D5A">
        <w:t>). Door die combinatie te kiezen verschijnt de vacature zowel voor studenten CE</w:t>
      </w:r>
      <w:r w:rsidR="00EF7867">
        <w:t xml:space="preserve"> én COM zonder dat de vac</w:t>
      </w:r>
      <w:r w:rsidR="00810998">
        <w:t>a</w:t>
      </w:r>
      <w:r w:rsidR="00EF7867">
        <w:t xml:space="preserve">ture twee keer </w:t>
      </w:r>
      <w:r w:rsidR="000C71D4">
        <w:t xml:space="preserve">geplaatst hoeft te worden </w:t>
      </w:r>
      <w:r w:rsidR="00EF7867">
        <w:t xml:space="preserve">door </w:t>
      </w:r>
      <w:proofErr w:type="spellStart"/>
      <w:r w:rsidR="00EF7867">
        <w:t>vacatureplaatser</w:t>
      </w:r>
      <w:proofErr w:type="spellEnd"/>
      <w:r w:rsidR="000C71D4">
        <w:t>.</w:t>
      </w:r>
    </w:p>
    <w:p w14:paraId="1EFC777F" w14:textId="3A03397B" w:rsidR="00C120B9" w:rsidRDefault="00D8722A" w:rsidP="000B57ED">
      <w:r>
        <w:t xml:space="preserve">Nadat het bedrijf bekend is en er een vacature </w:t>
      </w:r>
      <w:r w:rsidR="008166C7">
        <w:t>is ingediend, vind</w:t>
      </w:r>
      <w:r w:rsidR="00C742A1">
        <w:t>t</w:t>
      </w:r>
      <w:r w:rsidR="008166C7">
        <w:t xml:space="preserve"> er een check plaats door </w:t>
      </w:r>
      <w:r w:rsidR="006218A8">
        <w:t>medewerkers van</w:t>
      </w:r>
      <w:r w:rsidR="008166C7">
        <w:t xml:space="preserve"> BMR bedrijfsvoering en die gaa</w:t>
      </w:r>
      <w:r w:rsidR="1DD8E3B0">
        <w:t>n</w:t>
      </w:r>
      <w:r w:rsidR="008166C7">
        <w:t xml:space="preserve"> over tot het werkelijk</w:t>
      </w:r>
      <w:r w:rsidR="3B4C0958">
        <w:t>e</w:t>
      </w:r>
      <w:r w:rsidR="008166C7">
        <w:t xml:space="preserve"> publiceren van de vacature. Daarna staat deze open voor de stu</w:t>
      </w:r>
      <w:r w:rsidR="00EE2632">
        <w:t>denten van de gekozen opleiding</w:t>
      </w:r>
      <w:r w:rsidR="006218A8">
        <w:t>(en)</w:t>
      </w:r>
      <w:r w:rsidR="00EE2632">
        <w:t xml:space="preserve">. De verstrekte informatie </w:t>
      </w:r>
      <w:r w:rsidR="005E4183">
        <w:t xml:space="preserve">is en blijft zichtbaar binnen </w:t>
      </w:r>
      <w:r w:rsidR="00E67982">
        <w:t>het domein BMR van Windesheim.</w:t>
      </w:r>
      <w:r w:rsidR="00533DC8">
        <w:t xml:space="preserve"> De zichtbaarheid van de vacature kan zelf worden ingesteld.</w:t>
      </w:r>
    </w:p>
    <w:p w14:paraId="26F45EF6" w14:textId="4AC7A23F" w:rsidR="00C120B9" w:rsidRDefault="00C120B9" w:rsidP="000B57ED"/>
    <w:p w14:paraId="7F404065" w14:textId="3C89EE4F" w:rsidR="000B57ED" w:rsidRDefault="000B57ED" w:rsidP="000B1D9C">
      <w:pPr>
        <w:pStyle w:val="Heading2"/>
        <w:numPr>
          <w:ilvl w:val="0"/>
          <w:numId w:val="0"/>
        </w:numPr>
        <w:tabs>
          <w:tab w:val="left" w:pos="851"/>
        </w:tabs>
        <w:ind w:left="993" w:hanging="993"/>
      </w:pPr>
      <w:r>
        <w:t xml:space="preserve">Stap 1] </w:t>
      </w:r>
      <w:r w:rsidR="000B1D9C">
        <w:tab/>
      </w:r>
      <w:r>
        <w:t>Maak een eigen account</w:t>
      </w:r>
      <w:r w:rsidR="00A16264">
        <w:t xml:space="preserve"> (</w:t>
      </w:r>
      <w:r w:rsidR="00924142">
        <w:t xml:space="preserve">ga naar stap 2 </w:t>
      </w:r>
      <w:r w:rsidR="005C3444">
        <w:t xml:space="preserve">indien al </w:t>
      </w:r>
      <w:r w:rsidR="00DF0FC9">
        <w:t>een eigen account is aange</w:t>
      </w:r>
      <w:r w:rsidR="009D60DB">
        <w:t>maa</w:t>
      </w:r>
      <w:r w:rsidR="000D0104">
        <w:t>k</w:t>
      </w:r>
      <w:r w:rsidR="009D60DB">
        <w:t>t)</w:t>
      </w:r>
      <w:r w:rsidR="00A16264">
        <w:t xml:space="preserve"> </w:t>
      </w:r>
    </w:p>
    <w:p w14:paraId="5EF35388" w14:textId="77777777" w:rsidR="000B57ED" w:rsidRDefault="000B57ED" w:rsidP="000B57ED"/>
    <w:p w14:paraId="37D87787" w14:textId="77777777" w:rsidR="000B57ED" w:rsidRDefault="000B57ED" w:rsidP="000B57ED">
      <w:r>
        <w:t xml:space="preserve">Ga naar: URL: </w:t>
      </w:r>
      <w:hyperlink r:id="rId12">
        <w:r w:rsidRPr="5F36152E">
          <w:rPr>
            <w:rStyle w:val="Hyperlink"/>
          </w:rPr>
          <w:t>https://onstage4business.com/</w:t>
        </w:r>
      </w:hyperlink>
    </w:p>
    <w:p w14:paraId="066E37D5" w14:textId="77777777" w:rsidR="000B57ED" w:rsidRDefault="000B57ED" w:rsidP="000B57ED">
      <w:r>
        <w:t>Het volgende scherm verschijnt:</w:t>
      </w:r>
    </w:p>
    <w:p w14:paraId="4D60AC49" w14:textId="77777777" w:rsidR="000B57ED" w:rsidRDefault="000B57ED" w:rsidP="000B57ED">
      <w:r w:rsidRPr="00A1026E">
        <w:rPr>
          <w:noProof/>
        </w:rPr>
        <w:drawing>
          <wp:inline distT="0" distB="0" distL="0" distR="0" wp14:anchorId="358BDD0A" wp14:editId="51ABA611">
            <wp:extent cx="3578589" cy="2220686"/>
            <wp:effectExtent l="0" t="0" r="3175" b="8255"/>
            <wp:docPr id="1801773179" name="Afbeelding 1801773179" descr="Afbeelding met tekst, schermopname, logo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73179" name="Afbeelding 1" descr="Afbeelding met tekst, schermopname, logo, ontwerp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8068" cy="22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E586B" w14:textId="77777777" w:rsidR="000B57ED" w:rsidRDefault="000B57ED" w:rsidP="000B57ED">
      <w:r>
        <w:t xml:space="preserve">Nieuwe gebruiker? Klik op voor Registreer dan </w:t>
      </w:r>
      <w:r w:rsidRPr="5F36152E">
        <w:rPr>
          <w:b/>
          <w:bCs/>
        </w:rPr>
        <w:t>hier</w:t>
      </w:r>
      <w:r>
        <w:t>…</w:t>
      </w:r>
    </w:p>
    <w:p w14:paraId="7152C9EC" w14:textId="77777777" w:rsidR="000B57ED" w:rsidRDefault="000B57ED" w:rsidP="000B57ED">
      <w:r>
        <w:t>Het volgende scherm verschijnt:</w:t>
      </w:r>
    </w:p>
    <w:p w14:paraId="101966C3" w14:textId="77777777" w:rsidR="000B57ED" w:rsidRDefault="000B57ED" w:rsidP="000B57ED">
      <w:r w:rsidRPr="00A1026E">
        <w:rPr>
          <w:noProof/>
        </w:rPr>
        <w:drawing>
          <wp:inline distT="0" distB="0" distL="0" distR="0" wp14:anchorId="410EC76C" wp14:editId="6F054DA1">
            <wp:extent cx="3649497" cy="2380107"/>
            <wp:effectExtent l="0" t="0" r="8255" b="1270"/>
            <wp:docPr id="1610573704" name="Afbeelding 1610573704" descr="Afbeelding met tekst, schermopname, logo, M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73704" name="Afbeelding 1" descr="Afbeelding met tekst, schermopname, logo, Merk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0579" cy="238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FC6A" w14:textId="77777777" w:rsidR="000B57ED" w:rsidRDefault="000B57ED" w:rsidP="000B57ED"/>
    <w:p w14:paraId="30EB437A" w14:textId="3421A332" w:rsidR="000B57ED" w:rsidRDefault="000B57ED" w:rsidP="000B57ED">
      <w:r>
        <w:t>Kies voor Email om een account te maken met een bekend en bestaand mailadres</w:t>
      </w:r>
    </w:p>
    <w:p w14:paraId="4C887869" w14:textId="09C37DEC" w:rsidR="000B57ED" w:rsidRPr="0003142A" w:rsidRDefault="000B57ED" w:rsidP="000B57ED">
      <w:pPr>
        <w:rPr>
          <w:b/>
          <w:bCs/>
        </w:rPr>
      </w:pPr>
      <w:r w:rsidRPr="0003142A">
        <w:rPr>
          <w:b/>
          <w:bCs/>
        </w:rPr>
        <w:t xml:space="preserve"> (</w:t>
      </w:r>
      <w:r w:rsidR="0003142A">
        <w:rPr>
          <w:b/>
          <w:bCs/>
        </w:rPr>
        <w:t>Hier</w:t>
      </w:r>
      <w:r w:rsidRPr="0003142A">
        <w:rPr>
          <w:b/>
          <w:bCs/>
        </w:rPr>
        <w:t xml:space="preserve"> kan he</w:t>
      </w:r>
      <w:r w:rsidR="14345861" w:rsidRPr="0003142A">
        <w:rPr>
          <w:b/>
          <w:bCs/>
        </w:rPr>
        <w:t>t</w:t>
      </w:r>
      <w:r w:rsidRPr="0003142A">
        <w:rPr>
          <w:b/>
          <w:bCs/>
        </w:rPr>
        <w:t xml:space="preserve"> mailadres </w:t>
      </w:r>
      <w:r w:rsidR="0003142A">
        <w:rPr>
          <w:b/>
          <w:bCs/>
        </w:rPr>
        <w:t xml:space="preserve">gebruikt worden van </w:t>
      </w:r>
      <w:r w:rsidRPr="0003142A">
        <w:rPr>
          <w:b/>
          <w:bCs/>
        </w:rPr>
        <w:t>de eigen organisatie/bedrijf</w:t>
      </w:r>
      <w:r w:rsidR="0003142A">
        <w:rPr>
          <w:b/>
          <w:bCs/>
        </w:rPr>
        <w:t>)</w:t>
      </w:r>
    </w:p>
    <w:p w14:paraId="2A802CDC" w14:textId="77777777" w:rsidR="000B57ED" w:rsidRDefault="000B57ED" w:rsidP="000B57ED"/>
    <w:p w14:paraId="1245D029" w14:textId="77777777" w:rsidR="000B57ED" w:rsidRDefault="000B57ED" w:rsidP="000B57ED">
      <w:r>
        <w:t>Bijvoorbeeld:</w:t>
      </w:r>
    </w:p>
    <w:p w14:paraId="1B4F7F60" w14:textId="77777777" w:rsidR="000B57ED" w:rsidRDefault="000B57ED" w:rsidP="000B57ED">
      <w:r w:rsidRPr="00A1026E">
        <w:rPr>
          <w:noProof/>
        </w:rPr>
        <w:drawing>
          <wp:inline distT="0" distB="0" distL="0" distR="0" wp14:anchorId="397FF9B2" wp14:editId="63CE61FF">
            <wp:extent cx="3123909" cy="1929225"/>
            <wp:effectExtent l="0" t="0" r="635" b="0"/>
            <wp:docPr id="2025095190" name="Afbeelding 2025095190" descr="Afbeelding met tekst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95190" name="Afbeelding 1" descr="Afbeelding met tekst, schermopname, ontwerp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5684" cy="194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5052" w14:textId="0182F2B5" w:rsidR="00772C9F" w:rsidRDefault="000B57ED" w:rsidP="000B57ED">
      <w:r>
        <w:t xml:space="preserve">Nadat op “registeren” is geklikt ontstaat er een automatisch mailbericht naar het opgegeven mailadres. </w:t>
      </w:r>
      <w:r w:rsidR="00772C9F">
        <w:t>(</w:t>
      </w:r>
      <w:r w:rsidR="005C5532">
        <w:t xml:space="preserve">Dit kan even duren en/of kan dit bericht in de eigen </w:t>
      </w:r>
      <w:proofErr w:type="spellStart"/>
      <w:r w:rsidR="005C5532">
        <w:t>spam</w:t>
      </w:r>
      <w:r w:rsidR="003418AB">
        <w:t>map</w:t>
      </w:r>
      <w:proofErr w:type="spellEnd"/>
      <w:r w:rsidR="003418AB">
        <w:t xml:space="preserve"> </w:t>
      </w:r>
      <w:r w:rsidR="003E2CBB">
        <w:t>verschijnen)</w:t>
      </w:r>
    </w:p>
    <w:p w14:paraId="53D64E7B" w14:textId="255870CE" w:rsidR="000B57ED" w:rsidRDefault="692022B9" w:rsidP="000B57ED">
      <w:r>
        <w:t>In dit</w:t>
      </w:r>
      <w:r w:rsidR="000B7465">
        <w:t xml:space="preserve"> verifieer</w:t>
      </w:r>
      <w:r>
        <w:t xml:space="preserve"> mailbericht staat een code d</w:t>
      </w:r>
      <w:r w:rsidR="000B57ED">
        <w:t xml:space="preserve">ie </w:t>
      </w:r>
      <w:r w:rsidR="569B649F">
        <w:t xml:space="preserve">ingevuld moet </w:t>
      </w:r>
      <w:r w:rsidR="00DBA448">
        <w:t>worden</w:t>
      </w:r>
      <w:r w:rsidR="000B57ED">
        <w:t xml:space="preserve"> in </w:t>
      </w:r>
      <w:r w:rsidR="7A95FD90">
        <w:t xml:space="preserve">het </w:t>
      </w:r>
      <w:r w:rsidR="000B57ED">
        <w:t>onderstaand</w:t>
      </w:r>
      <w:r w:rsidR="000B7465">
        <w:t>e</w:t>
      </w:r>
      <w:r w:rsidR="000B57ED">
        <w:t xml:space="preserve"> scherm:</w:t>
      </w:r>
    </w:p>
    <w:p w14:paraId="5F8D9EE5" w14:textId="77777777" w:rsidR="000B57ED" w:rsidRDefault="000B57ED" w:rsidP="000B57ED">
      <w:r w:rsidRPr="00286A2A">
        <w:rPr>
          <w:noProof/>
        </w:rPr>
        <w:drawing>
          <wp:inline distT="0" distB="0" distL="0" distR="0" wp14:anchorId="3EFCC689" wp14:editId="72841455">
            <wp:extent cx="3076421" cy="1892226"/>
            <wp:effectExtent l="0" t="0" r="0" b="0"/>
            <wp:docPr id="305824999" name="Afbeelding 305824999" descr="Afbeelding met tekst, schermopname, Rechthoek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24999" name="Afbeelding 1" descr="Afbeelding met tekst, schermopname, Rechthoek, ontwerp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6605" cy="192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ABB4" w14:textId="77777777" w:rsidR="000B57ED" w:rsidRDefault="000B57ED" w:rsidP="000B57ED">
      <w:r>
        <w:t xml:space="preserve">Klik vervolgens op </w:t>
      </w:r>
      <w:r w:rsidRPr="000B7465">
        <w:rPr>
          <w:b/>
          <w:bCs/>
        </w:rPr>
        <w:t>“Valideer”</w:t>
      </w:r>
      <w:r>
        <w:t xml:space="preserve"> .</w:t>
      </w:r>
    </w:p>
    <w:p w14:paraId="4D1917ED" w14:textId="07F94970" w:rsidR="004440AB" w:rsidRDefault="000B57ED" w:rsidP="000B57ED">
      <w:r>
        <w:t>Na een succesvolle validatie verschijnt het volgende scherm:</w:t>
      </w:r>
    </w:p>
    <w:p w14:paraId="62249683" w14:textId="7E577480" w:rsidR="004440AB" w:rsidRDefault="004440AB" w:rsidP="000B57ED">
      <w:r w:rsidRPr="004440AB">
        <w:rPr>
          <w:noProof/>
        </w:rPr>
        <w:drawing>
          <wp:inline distT="0" distB="0" distL="0" distR="0" wp14:anchorId="7C1D4D4E" wp14:editId="63E2F6BD">
            <wp:extent cx="3076220" cy="202436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9326" cy="20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7065" w14:textId="78A698A1" w:rsidR="004440AB" w:rsidRDefault="004440AB" w:rsidP="000B57ED">
      <w:r>
        <w:t xml:space="preserve">Klik op </w:t>
      </w:r>
      <w:r w:rsidRPr="00394CCD">
        <w:rPr>
          <w:b/>
          <w:bCs/>
        </w:rPr>
        <w:t xml:space="preserve">“Naar </w:t>
      </w:r>
      <w:proofErr w:type="spellStart"/>
      <w:r w:rsidRPr="00394CCD">
        <w:rPr>
          <w:b/>
          <w:bCs/>
        </w:rPr>
        <w:t>Xebic</w:t>
      </w:r>
      <w:proofErr w:type="spellEnd"/>
      <w:r w:rsidRPr="00394CCD">
        <w:rPr>
          <w:b/>
          <w:bCs/>
        </w:rPr>
        <w:t xml:space="preserve"> OnStage4Business</w:t>
      </w:r>
      <w:r w:rsidR="00F36EBF" w:rsidRPr="00394CCD">
        <w:rPr>
          <w:b/>
          <w:bCs/>
        </w:rPr>
        <w:t>”.</w:t>
      </w:r>
      <w:r w:rsidR="00F36EBF">
        <w:t xml:space="preserve"> Daarna verschijnt het volgende scherm:</w:t>
      </w:r>
    </w:p>
    <w:p w14:paraId="5B342AFF" w14:textId="77777777" w:rsidR="00F36EBF" w:rsidRDefault="00F36EBF" w:rsidP="000B57ED"/>
    <w:p w14:paraId="45E86882" w14:textId="77777777" w:rsidR="004440AB" w:rsidRDefault="004440AB" w:rsidP="000B57ED"/>
    <w:p w14:paraId="58B9953B" w14:textId="77777777" w:rsidR="000B57ED" w:rsidRDefault="000B57ED" w:rsidP="000B57ED">
      <w:r w:rsidRPr="00286A2A">
        <w:rPr>
          <w:noProof/>
        </w:rPr>
        <w:drawing>
          <wp:inline distT="0" distB="0" distL="0" distR="0" wp14:anchorId="349E0462" wp14:editId="39C44D2E">
            <wp:extent cx="2722058" cy="4463042"/>
            <wp:effectExtent l="0" t="0" r="2540" b="0"/>
            <wp:docPr id="331507324" name="Afbeelding 331507324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07324" name="Afbeelding 1" descr="Afbeelding met tekst, schermopname, software, Webpagina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1127" cy="451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B997" w14:textId="67FEFCEF" w:rsidR="000B7465" w:rsidRDefault="000B57ED" w:rsidP="000B57ED">
      <w:r>
        <w:t>Selecteer “</w:t>
      </w:r>
      <w:r w:rsidRPr="000B7465">
        <w:rPr>
          <w:b/>
          <w:bCs/>
        </w:rPr>
        <w:t>Windesheim</w:t>
      </w:r>
      <w:r>
        <w:t>” en klik op “</w:t>
      </w:r>
      <w:r w:rsidRPr="000B7465">
        <w:rPr>
          <w:b/>
          <w:bCs/>
        </w:rPr>
        <w:t>Ga verder</w:t>
      </w:r>
      <w:r>
        <w:t xml:space="preserve">”. </w:t>
      </w:r>
    </w:p>
    <w:p w14:paraId="629ED904" w14:textId="20F42CE9" w:rsidR="000B57ED" w:rsidRDefault="000B57ED" w:rsidP="000B57ED">
      <w:r>
        <w:t>Het volgende scherm verschijnt:</w:t>
      </w:r>
    </w:p>
    <w:p w14:paraId="2370C350" w14:textId="397D5A9E" w:rsidR="00876FBA" w:rsidRPr="00876FBA" w:rsidRDefault="00876FBA" w:rsidP="000B57ED">
      <w:pPr>
        <w:rPr>
          <w:b/>
          <w:bCs/>
        </w:rPr>
      </w:pPr>
      <w:r w:rsidRPr="00876FBA">
        <w:rPr>
          <w:b/>
          <w:bCs/>
        </w:rPr>
        <w:t>Contactpersoon</w:t>
      </w:r>
    </w:p>
    <w:p w14:paraId="02F84D77" w14:textId="77777777" w:rsidR="000B57ED" w:rsidRDefault="000B57ED" w:rsidP="000B57ED">
      <w:r>
        <w:rPr>
          <w:noProof/>
        </w:rPr>
        <w:drawing>
          <wp:inline distT="0" distB="0" distL="0" distR="0" wp14:anchorId="7E268FFC" wp14:editId="1541761E">
            <wp:extent cx="3349270" cy="2391228"/>
            <wp:effectExtent l="0" t="0" r="3810" b="9525"/>
            <wp:docPr id="359661032" name="Afbeelding 359661032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270" cy="239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81E3" w14:textId="16B0F53C" w:rsidR="6E2C2605" w:rsidRPr="000A7816" w:rsidRDefault="003F5683" w:rsidP="5F36152E">
      <w:r w:rsidRPr="000A7816">
        <w:t xml:space="preserve">Vul de </w:t>
      </w:r>
      <w:r w:rsidR="000A7816" w:rsidRPr="000A7816">
        <w:t xml:space="preserve">verplichte </w:t>
      </w:r>
      <w:r w:rsidR="00FC3729" w:rsidRPr="00DE6127">
        <w:rPr>
          <w:b/>
          <w:bCs/>
          <w:i/>
          <w:iCs/>
        </w:rPr>
        <w:t>contactgegevens</w:t>
      </w:r>
      <w:r w:rsidR="00FC3729" w:rsidRPr="000A7816">
        <w:t xml:space="preserve"> in</w:t>
      </w:r>
      <w:r w:rsidR="009E7836">
        <w:t xml:space="preserve"> en eventueel de rollen die door </w:t>
      </w:r>
      <w:r w:rsidR="00F111DD">
        <w:t xml:space="preserve">de contactpersoon worden vervuld in het kader van de stage- en/of </w:t>
      </w:r>
      <w:r w:rsidR="00A82D08">
        <w:t>afstudeeropdracht</w:t>
      </w:r>
      <w:r w:rsidR="000A7816" w:rsidRPr="000A7816">
        <w:t xml:space="preserve">. </w:t>
      </w:r>
      <w:r w:rsidR="006846E3">
        <w:t xml:space="preserve">Vergeet niet om de </w:t>
      </w:r>
      <w:r w:rsidR="006846E3" w:rsidRPr="00DE6127">
        <w:rPr>
          <w:b/>
          <w:bCs/>
          <w:i/>
          <w:iCs/>
        </w:rPr>
        <w:t>taal</w:t>
      </w:r>
      <w:r w:rsidR="006846E3" w:rsidRPr="00DE6127">
        <w:rPr>
          <w:b/>
          <w:bCs/>
        </w:rPr>
        <w:t xml:space="preserve"> </w:t>
      </w:r>
      <w:r w:rsidR="006846E3">
        <w:t xml:space="preserve">in te stellen. Dat maakt dat de </w:t>
      </w:r>
      <w:proofErr w:type="spellStart"/>
      <w:r w:rsidR="006846E3">
        <w:t>OnStage</w:t>
      </w:r>
      <w:proofErr w:type="spellEnd"/>
      <w:r w:rsidR="006846E3">
        <w:t xml:space="preserve"> omgeving in de ingestelde taal verschijnt. Als geen taal wordt ingesteld, is de voertaal van de </w:t>
      </w:r>
      <w:proofErr w:type="spellStart"/>
      <w:r w:rsidR="006846E3">
        <w:t>OnStage</w:t>
      </w:r>
      <w:proofErr w:type="spellEnd"/>
      <w:r w:rsidR="006846E3">
        <w:t xml:space="preserve"> App Engels.</w:t>
      </w:r>
    </w:p>
    <w:p w14:paraId="526533B6" w14:textId="77777777" w:rsidR="00876FBA" w:rsidRPr="00876FBA" w:rsidRDefault="00876FBA">
      <w:pPr>
        <w:rPr>
          <w:b/>
          <w:bCs/>
        </w:rPr>
      </w:pPr>
      <w:r w:rsidRPr="00876FBA">
        <w:rPr>
          <w:b/>
          <w:bCs/>
        </w:rPr>
        <w:t>Organisatiegegevens</w:t>
      </w:r>
    </w:p>
    <w:p w14:paraId="09C6BD80" w14:textId="3F61B486" w:rsidR="003B09A1" w:rsidRDefault="00DB4000">
      <w:r>
        <w:t xml:space="preserve">Na de contactgegevens zal </w:t>
      </w:r>
      <w:r w:rsidR="00FC489B">
        <w:t xml:space="preserve">het account moeten worden gekoppeld aan </w:t>
      </w:r>
      <w:r w:rsidR="00AB1799">
        <w:t>de organisatie.</w:t>
      </w:r>
      <w:r w:rsidR="00A0120B">
        <w:t xml:space="preserve"> Indien de organisatie al bekend is bij </w:t>
      </w:r>
      <w:proofErr w:type="spellStart"/>
      <w:r w:rsidR="00A0120B">
        <w:t>OnStage</w:t>
      </w:r>
      <w:proofErr w:type="spellEnd"/>
      <w:r w:rsidR="005B1BE7">
        <w:t xml:space="preserve">, kan de organisatie uit </w:t>
      </w:r>
      <w:r w:rsidR="006742A8">
        <w:t>een aantal suggesties worden geselecteerd.</w:t>
      </w:r>
      <w:r w:rsidR="00AD2058">
        <w:t xml:space="preserve"> Als de organisatie niet </w:t>
      </w:r>
      <w:r w:rsidR="00596B37">
        <w:t xml:space="preserve">tussen de </w:t>
      </w:r>
      <w:r w:rsidR="00460D3D">
        <w:t>suggesties</w:t>
      </w:r>
      <w:r w:rsidR="00596B37">
        <w:t xml:space="preserve"> staat</w:t>
      </w:r>
      <w:r w:rsidR="00AD2058">
        <w:t xml:space="preserve">, kan </w:t>
      </w:r>
      <w:r w:rsidR="00596B37">
        <w:t>de organisatie worden toegevoegd.</w:t>
      </w:r>
    </w:p>
    <w:p w14:paraId="1B723ED3" w14:textId="28C02DA5" w:rsidR="00791DA7" w:rsidRDefault="00791DA7">
      <w:r>
        <w:t>(</w:t>
      </w:r>
      <w:r w:rsidR="00625519">
        <w:t>Een eigen organisatie toevoegen is de meest praktische manier)</w:t>
      </w:r>
    </w:p>
    <w:p w14:paraId="1D46C15E" w14:textId="0E14A361" w:rsidR="00DB4000" w:rsidRDefault="009A4AAB">
      <w:r w:rsidRPr="009A4AAB">
        <w:rPr>
          <w:noProof/>
        </w:rPr>
        <w:drawing>
          <wp:inline distT="0" distB="0" distL="0" distR="0" wp14:anchorId="48CC773C" wp14:editId="00510FF7">
            <wp:extent cx="3442039" cy="993684"/>
            <wp:effectExtent l="0" t="0" r="6350" b="0"/>
            <wp:docPr id="156972576" name="Afbeelding 156972576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2576" name="Afbeelding 1" descr="Afbeelding met tekst, schermopname, Lettertype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4444" cy="100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8DFF" w14:textId="1A550D79" w:rsidR="000B57ED" w:rsidRDefault="000B57ED" w:rsidP="000B57ED">
      <w:r>
        <w:t xml:space="preserve">Selecteer via de postcode en het huisnummer, de naam van de organisatie die </w:t>
      </w:r>
      <w:r w:rsidR="00625519">
        <w:t>gekoppeld</w:t>
      </w:r>
      <w:r>
        <w:t xml:space="preserve"> moet worden aan het gemaakte account.</w:t>
      </w:r>
    </w:p>
    <w:p w14:paraId="395C0D04" w14:textId="30AED1F1" w:rsidR="006B46DA" w:rsidRDefault="00CC7D97" w:rsidP="000B57ED">
      <w:r w:rsidRPr="00CC7D97">
        <w:rPr>
          <w:noProof/>
        </w:rPr>
        <w:drawing>
          <wp:inline distT="0" distB="0" distL="0" distR="0" wp14:anchorId="3DB8E810" wp14:editId="4B79F929">
            <wp:extent cx="5760720" cy="4570730"/>
            <wp:effectExtent l="0" t="0" r="0" b="1270"/>
            <wp:docPr id="117845361" name="Afbeelding 117845361" descr="Afbeelding met tekst, schermopname, software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5361" name="Afbeelding 1" descr="Afbeelding met tekst, schermopname, software, Website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FDFC" w14:textId="77777777" w:rsidR="00CC7D97" w:rsidRDefault="00CC7D97" w:rsidP="000B57ED"/>
    <w:p w14:paraId="34187084" w14:textId="034148AF" w:rsidR="00CC7D97" w:rsidRDefault="002709CD" w:rsidP="000B57ED">
      <w:r>
        <w:t>Verifieer de gegevens</w:t>
      </w:r>
      <w:r w:rsidR="001E4FA9">
        <w:t xml:space="preserve">, vul </w:t>
      </w:r>
      <w:r w:rsidR="007E027E">
        <w:t xml:space="preserve">indien nodig </w:t>
      </w:r>
      <w:r w:rsidR="001E4FA9">
        <w:t xml:space="preserve">aan en/of pas </w:t>
      </w:r>
      <w:r w:rsidR="007E027E">
        <w:t xml:space="preserve">de gegevens </w:t>
      </w:r>
      <w:r w:rsidR="001E4FA9">
        <w:t>aan</w:t>
      </w:r>
      <w:r w:rsidR="007E027E">
        <w:t>.</w:t>
      </w:r>
    </w:p>
    <w:p w14:paraId="2837FB8D" w14:textId="77777777" w:rsidR="001E4FA9" w:rsidRDefault="001E4FA9" w:rsidP="000B57ED"/>
    <w:p w14:paraId="191674D3" w14:textId="75E78027" w:rsidR="00642F6F" w:rsidRDefault="00AB00E0" w:rsidP="000B57ED">
      <w:r w:rsidRPr="00AB00E0">
        <w:rPr>
          <w:noProof/>
        </w:rPr>
        <w:drawing>
          <wp:inline distT="0" distB="0" distL="0" distR="0" wp14:anchorId="4D2C53CD" wp14:editId="769DFE98">
            <wp:extent cx="3833986" cy="2367926"/>
            <wp:effectExtent l="0" t="0" r="0" b="0"/>
            <wp:docPr id="1719011148" name="Afbeelding 1719011148" descr="Afbeelding met tekst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11148" name="Afbeelding 1" descr="Afbeelding met tekst, schermopname, ontwerp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7028" cy="237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28CF" w14:textId="77777777" w:rsidR="00CC7D97" w:rsidRDefault="00CC7D97" w:rsidP="000B57ED"/>
    <w:p w14:paraId="1FE056ED" w14:textId="03EFA1AE" w:rsidR="00CC7D97" w:rsidRDefault="00CC7D97" w:rsidP="000B57ED"/>
    <w:p w14:paraId="6AA803A6" w14:textId="56722603" w:rsidR="00797633" w:rsidRDefault="00797633" w:rsidP="000B57ED"/>
    <w:p w14:paraId="6792B938" w14:textId="05A4EACA" w:rsidR="00956423" w:rsidRDefault="00956423" w:rsidP="000B57ED">
      <w:r>
        <w:t>Klik op “</w:t>
      </w:r>
      <w:r w:rsidR="00673EFC">
        <w:t>Opslaan</w:t>
      </w:r>
      <w:r>
        <w:t>”</w:t>
      </w:r>
      <w:r w:rsidR="00673EFC">
        <w:t xml:space="preserve"> en een volgend scherm verschijnt:</w:t>
      </w:r>
    </w:p>
    <w:p w14:paraId="497ED832" w14:textId="74A8C968" w:rsidR="00596B37" w:rsidRDefault="00E5403D" w:rsidP="000B57ED">
      <w:r w:rsidRPr="00E5403D">
        <w:rPr>
          <w:noProof/>
        </w:rPr>
        <w:drawing>
          <wp:inline distT="0" distB="0" distL="0" distR="0" wp14:anchorId="0A43A135" wp14:editId="7089BE41">
            <wp:extent cx="3789739" cy="882685"/>
            <wp:effectExtent l="0" t="0" r="1270" b="0"/>
            <wp:docPr id="821395182" name="Afbeelding 821395182" descr="Afbeelding met tekst, schermopname, Lettertyp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95182" name="Afbeelding 1" descr="Afbeelding met tekst, schermopname, Lettertype, software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1378" cy="89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3939" w14:textId="6B777F3B" w:rsidR="000B57ED" w:rsidRDefault="000B57ED" w:rsidP="000B57ED">
      <w:r>
        <w:t xml:space="preserve">Na een succesvolle registratie </w:t>
      </w:r>
      <w:proofErr w:type="spellStart"/>
      <w:r>
        <w:t>e</w:t>
      </w:r>
      <w:r w:rsidR="00624A41">
        <w:t>.t.c</w:t>
      </w:r>
      <w:proofErr w:type="spellEnd"/>
      <w:r w:rsidR="00624A41">
        <w:t>. v</w:t>
      </w:r>
      <w:r w:rsidR="7ED5225C">
        <w:t>erschijnt</w:t>
      </w:r>
      <w:r>
        <w:t xml:space="preserve"> het volgende scherm. </w:t>
      </w:r>
      <w:r w:rsidR="00624A41">
        <w:br/>
      </w:r>
      <w:r w:rsidR="00624A41">
        <w:br/>
      </w:r>
      <w:r w:rsidR="00624A41" w:rsidRPr="00634B4E">
        <w:rPr>
          <w:b/>
          <w:bCs/>
        </w:rPr>
        <w:t xml:space="preserve">(Dit is tevens </w:t>
      </w:r>
      <w:r w:rsidRPr="00634B4E">
        <w:rPr>
          <w:b/>
          <w:bCs/>
        </w:rPr>
        <w:t>het startscherm na inloggen met een bekend en geregistreerd account</w:t>
      </w:r>
      <w:r w:rsidR="00634B4E" w:rsidRPr="00634B4E">
        <w:rPr>
          <w:b/>
          <w:bCs/>
        </w:rPr>
        <w:t xml:space="preserve"> =</w:t>
      </w:r>
      <w:r w:rsidR="00634B4E">
        <w:rPr>
          <w:b/>
          <w:bCs/>
        </w:rPr>
        <w:t xml:space="preserve"> </w:t>
      </w:r>
      <w:r w:rsidR="00634B4E" w:rsidRPr="00634B4E">
        <w:rPr>
          <w:b/>
          <w:bCs/>
        </w:rPr>
        <w:t>Stap</w:t>
      </w:r>
      <w:r w:rsidR="00634B4E">
        <w:rPr>
          <w:b/>
          <w:bCs/>
        </w:rPr>
        <w:t xml:space="preserve"> </w:t>
      </w:r>
      <w:r w:rsidR="00634B4E" w:rsidRPr="00634B4E">
        <w:rPr>
          <w:b/>
          <w:bCs/>
        </w:rPr>
        <w:t>2</w:t>
      </w:r>
      <w:r w:rsidR="00634B4E">
        <w:rPr>
          <w:b/>
          <w:bCs/>
        </w:rPr>
        <w:t xml:space="preserve"> van deze handleiding</w:t>
      </w:r>
      <w:r w:rsidR="00634B4E" w:rsidRPr="00634B4E">
        <w:rPr>
          <w:b/>
          <w:bCs/>
        </w:rPr>
        <w:t>)</w:t>
      </w:r>
    </w:p>
    <w:p w14:paraId="5AE3F20C" w14:textId="77777777" w:rsidR="000B57ED" w:rsidRDefault="000B57ED" w:rsidP="000B57ED">
      <w:r w:rsidRPr="00761DCB">
        <w:rPr>
          <w:noProof/>
        </w:rPr>
        <w:drawing>
          <wp:inline distT="0" distB="0" distL="0" distR="0" wp14:anchorId="371B7B77" wp14:editId="345C5767">
            <wp:extent cx="5760720" cy="3115945"/>
            <wp:effectExtent l="0" t="0" r="0" b="8255"/>
            <wp:docPr id="969707833" name="Afbeelding 969707833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07833" name="Afbeelding 1" descr="Afbeelding met tekst, schermopname, software, Webpagina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A9B5" w14:textId="77777777" w:rsidR="000B57ED" w:rsidRDefault="000B57ED" w:rsidP="000B57ED"/>
    <w:p w14:paraId="45AB5CB1" w14:textId="4FA5A770" w:rsidR="000B57ED" w:rsidRDefault="000B57ED" w:rsidP="00CD5014">
      <w:pPr>
        <w:pStyle w:val="Heading2"/>
        <w:numPr>
          <w:ilvl w:val="0"/>
          <w:numId w:val="0"/>
        </w:numPr>
        <w:tabs>
          <w:tab w:val="left" w:pos="993"/>
        </w:tabs>
        <w:ind w:left="576" w:hanging="576"/>
      </w:pPr>
      <w:r>
        <w:t xml:space="preserve">Stap 2] </w:t>
      </w:r>
      <w:r w:rsidR="00CD5014">
        <w:tab/>
      </w:r>
      <w:r>
        <w:t>Vacature plaatsen</w:t>
      </w:r>
    </w:p>
    <w:p w14:paraId="5A0FDA60" w14:textId="77777777" w:rsidR="000B57ED" w:rsidRPr="002368A7" w:rsidRDefault="000B57ED" w:rsidP="000B57ED"/>
    <w:p w14:paraId="2D397A2E" w14:textId="441128CA" w:rsidR="000B57ED" w:rsidRDefault="000B57ED" w:rsidP="000B57ED">
      <w:r>
        <w:t>Klik op “</w:t>
      </w:r>
      <w:r w:rsidRPr="009C1F8A">
        <w:rPr>
          <w:b/>
          <w:bCs/>
        </w:rPr>
        <w:t>Nieuwe Vacature</w:t>
      </w:r>
      <w:r>
        <w:t>” en vul de velden in</w:t>
      </w:r>
      <w:r w:rsidR="002940F4">
        <w:t xml:space="preserve"> (</w:t>
      </w:r>
      <w:proofErr w:type="spellStart"/>
      <w:r w:rsidR="002940F4">
        <w:t>scroll</w:t>
      </w:r>
      <w:proofErr w:type="spellEnd"/>
      <w:r w:rsidR="002940F4">
        <w:t xml:space="preserve"> naar beneden om alle velden zichtbaar te maken)</w:t>
      </w:r>
      <w:r>
        <w:t>:</w:t>
      </w:r>
    </w:p>
    <w:p w14:paraId="1111005E" w14:textId="2F66E147" w:rsidR="000B57ED" w:rsidRDefault="00610471" w:rsidP="000B57ED">
      <w:r>
        <w:t>Maak de vacature</w:t>
      </w:r>
      <w:r w:rsidR="0040634A">
        <w:t xml:space="preserve"> </w:t>
      </w:r>
      <w:r>
        <w:t>met de opmaak</w:t>
      </w:r>
      <w:r w:rsidR="00F82487">
        <w:t>knoppen naar wens</w:t>
      </w:r>
      <w:r w:rsidR="0040634A">
        <w:t xml:space="preserve"> op.</w:t>
      </w:r>
    </w:p>
    <w:p w14:paraId="5447DED4" w14:textId="77777777" w:rsidR="000B57ED" w:rsidRDefault="000B57ED" w:rsidP="000B57ED">
      <w:r w:rsidRPr="00BC1EF6">
        <w:rPr>
          <w:noProof/>
        </w:rPr>
        <w:drawing>
          <wp:inline distT="0" distB="0" distL="0" distR="0" wp14:anchorId="5591D5B8" wp14:editId="56C0E2BD">
            <wp:extent cx="5760720" cy="4195445"/>
            <wp:effectExtent l="0" t="0" r="0" b="0"/>
            <wp:docPr id="1421994855" name="Afbeelding 1421994855" descr="Afbeelding met tekst, schermopname, softwar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94855" name="Afbeelding 1" descr="Afbeelding met tekst, schermopname, software, nummer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4C32" w14:textId="77777777" w:rsidR="000B57ED" w:rsidRDefault="000B57ED" w:rsidP="000B57ED"/>
    <w:p w14:paraId="78440A8E" w14:textId="7CB282ED" w:rsidR="000B57ED" w:rsidRDefault="000B57ED" w:rsidP="000B57ED">
      <w:r>
        <w:t xml:space="preserve">Onderaan het formulier kan worden bepaald voor welke opleiding(en) de vacature kan </w:t>
      </w:r>
      <w:r w:rsidR="000649F5">
        <w:t>worden geplaatst</w:t>
      </w:r>
      <w:r>
        <w:t>. Klik op “</w:t>
      </w:r>
      <w:r w:rsidRPr="000649F5">
        <w:rPr>
          <w:b/>
          <w:bCs/>
        </w:rPr>
        <w:t>overig</w:t>
      </w:r>
      <w:r>
        <w:t>” en selecteer de opleiding</w:t>
      </w:r>
      <w:r w:rsidR="0040634A">
        <w:t xml:space="preserve"> of een combinatie</w:t>
      </w:r>
      <w:r>
        <w:t>:</w:t>
      </w:r>
    </w:p>
    <w:p w14:paraId="6555D51B" w14:textId="77777777" w:rsidR="000B57ED" w:rsidRDefault="000B57ED" w:rsidP="000B57ED">
      <w:r w:rsidRPr="00BC1EF6">
        <w:rPr>
          <w:noProof/>
        </w:rPr>
        <w:drawing>
          <wp:inline distT="0" distB="0" distL="0" distR="0" wp14:anchorId="40C73FE8" wp14:editId="36EB798E">
            <wp:extent cx="5760720" cy="2143125"/>
            <wp:effectExtent l="0" t="0" r="0" b="9525"/>
            <wp:docPr id="1747950093" name="Afbeelding 1747950093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50093" name="Afbeelding 1" descr="Afbeelding met tekst, schermopname, Lettertype, document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DD5FD3" w14:textId="602D0B1A" w:rsidR="000B57ED" w:rsidRDefault="000B57ED" w:rsidP="000B57ED">
      <w:r>
        <w:t>Indien alles naar wens is, klik op “</w:t>
      </w:r>
      <w:r w:rsidRPr="00283845">
        <w:rPr>
          <w:b/>
          <w:bCs/>
        </w:rPr>
        <w:t>opslaan</w:t>
      </w:r>
      <w:r>
        <w:t>” om de vacature voor te dragen</w:t>
      </w:r>
      <w:r w:rsidR="00283845">
        <w:t xml:space="preserve"> aan één van de </w:t>
      </w:r>
      <w:r w:rsidR="00123B3B">
        <w:t>medewerkers BMR bedrijfsvoering</w:t>
      </w:r>
      <w:r>
        <w:t>.</w:t>
      </w:r>
      <w:r w:rsidR="00D44E10">
        <w:t xml:space="preserve"> </w:t>
      </w:r>
      <w:r>
        <w:t xml:space="preserve">De </w:t>
      </w:r>
      <w:r w:rsidR="00542053">
        <w:t>zojuist gemaakt</w:t>
      </w:r>
      <w:r w:rsidR="00E9597A">
        <w:t>e</w:t>
      </w:r>
      <w:r w:rsidR="00542053">
        <w:t xml:space="preserve"> </w:t>
      </w:r>
      <w:r>
        <w:t>vacature staat nu op de site met de volgende kenmerken:</w:t>
      </w:r>
    </w:p>
    <w:p w14:paraId="4FB1F486" w14:textId="77777777" w:rsidR="000B57ED" w:rsidRDefault="000B57ED" w:rsidP="000B57ED">
      <w:r w:rsidRPr="00BC1EF6">
        <w:rPr>
          <w:noProof/>
        </w:rPr>
        <w:drawing>
          <wp:inline distT="0" distB="0" distL="0" distR="0" wp14:anchorId="02A30100" wp14:editId="426A0A42">
            <wp:extent cx="3502197" cy="4034971"/>
            <wp:effectExtent l="0" t="0" r="3175" b="3810"/>
            <wp:docPr id="2027462984" name="Afbeelding 2027462984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62984" name="Afbeelding 1" descr="Afbeelding met tekst, schermopname, software, Webpagina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14967" cy="404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8E78" w14:textId="77777777" w:rsidR="000B57ED" w:rsidRDefault="000B57ED" w:rsidP="000B57ED"/>
    <w:p w14:paraId="58AC90F8" w14:textId="143B11C4" w:rsidR="000B57ED" w:rsidRDefault="000B57ED" w:rsidP="000B57ED">
      <w:r>
        <w:t xml:space="preserve">De vacature zal worden beoordeeld door een medewerker bedrijfsvoering van het domein BMR en zal in de regel over gaan tot plaatsing. Dat is zichtbaar doordat de status </w:t>
      </w:r>
      <w:r w:rsidR="554C39C0">
        <w:t>veranderd</w:t>
      </w:r>
      <w:r>
        <w:t xml:space="preserve"> is. Vanaf dat moment kunnen studenten de vacature lezen en </w:t>
      </w:r>
      <w:r w:rsidR="002E3DE3">
        <w:t>daar</w:t>
      </w:r>
      <w:r>
        <w:t xml:space="preserve">op reageren. </w:t>
      </w:r>
    </w:p>
    <w:p w14:paraId="6F427234" w14:textId="77777777" w:rsidR="000B57ED" w:rsidRDefault="000B57ED" w:rsidP="000B57ED"/>
    <w:p w14:paraId="5CC0C89B" w14:textId="331EE5D7" w:rsidR="000B57ED" w:rsidRDefault="000B57ED" w:rsidP="000B57ED">
      <w:r>
        <w:t xml:space="preserve">  </w:t>
      </w:r>
    </w:p>
    <w:p w14:paraId="6ADCD95E" w14:textId="77777777" w:rsidR="000B57ED" w:rsidRDefault="000B57ED" w:rsidP="000B57ED"/>
    <w:p w14:paraId="4B097DC7" w14:textId="77777777" w:rsidR="002E3DE3" w:rsidRDefault="002E3DE3" w:rsidP="002E3DE3">
      <w:r>
        <w:t xml:space="preserve">-  - - - - - -  - - - - - -  - - - - - -  - - - - - -  - - - - - -  - - - - - -  - - - - - -  - - - - - -  - - - - - -  - - - - - -  - - - - - -  - - - - - </w:t>
      </w:r>
    </w:p>
    <w:p w14:paraId="2788E33D" w14:textId="462B10A3" w:rsidR="002E3DE3" w:rsidRDefault="002E3DE3" w:rsidP="002E3DE3"/>
    <w:p w14:paraId="01AF74C9" w14:textId="4982500F" w:rsidR="002E3DE3" w:rsidRDefault="002E3DE3" w:rsidP="002E3DE3"/>
    <w:p w14:paraId="21BA3C77" w14:textId="431FED34" w:rsidR="002E3DE3" w:rsidRDefault="002E3DE3" w:rsidP="002E3DE3"/>
    <w:p w14:paraId="4C5869A6" w14:textId="00AE6F16" w:rsidR="002E3DE3" w:rsidRDefault="002E3DE3" w:rsidP="002E3DE3"/>
    <w:p w14:paraId="3F189EA9" w14:textId="76D9EC2E" w:rsidR="0090261E" w:rsidRDefault="0090261E" w:rsidP="002E3DE3"/>
    <w:p w14:paraId="2E8B9FBF" w14:textId="77777777" w:rsidR="00304BB7" w:rsidRDefault="00304BB7" w:rsidP="00E00856"/>
    <w:p w14:paraId="3D7C40DF" w14:textId="77777777" w:rsidR="00EE72EB" w:rsidRDefault="00EE72EB" w:rsidP="00E00856"/>
    <w:p w14:paraId="62D186B9" w14:textId="77777777" w:rsidR="00EE72EB" w:rsidRDefault="00EE72EB" w:rsidP="00E00856"/>
    <w:sectPr w:rsidR="00EE72EB" w:rsidSect="009D6C58">
      <w:headerReference w:type="even" r:id="rId28"/>
      <w:footerReference w:type="default" r:id="rId29"/>
      <w:headerReference w:type="first" r:id="rId30"/>
      <w:footerReference w:type="first" r:id="rId31"/>
      <w:type w:val="continuous"/>
      <w:pgSz w:w="11906" w:h="16838"/>
      <w:pgMar w:top="1417" w:right="1417" w:bottom="1417" w:left="1417" w:header="708" w:footer="604" w:gutter="0"/>
      <w:cols w:space="708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37F88D" w14:textId="77777777" w:rsidR="00EC3153" w:rsidRDefault="00EC3153">
      <w:r>
        <w:separator/>
      </w:r>
    </w:p>
  </w:endnote>
  <w:endnote w:type="continuationSeparator" w:id="0">
    <w:p w14:paraId="453EF33D" w14:textId="77777777" w:rsidR="00EC3153" w:rsidRDefault="00EC3153">
      <w:r>
        <w:continuationSeparator/>
      </w:r>
    </w:p>
  </w:endnote>
  <w:endnote w:type="continuationNotice" w:id="1">
    <w:p w14:paraId="58FC94E8" w14:textId="77777777" w:rsidR="00EC3153" w:rsidRDefault="00EC31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nsit-Normal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nsit-Bold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A7488" w14:textId="77777777" w:rsidR="00304BB7" w:rsidRPr="00304BB7" w:rsidRDefault="00304BB7" w:rsidP="00304BB7">
    <w:pPr>
      <w:pStyle w:val="Footer"/>
      <w:rPr>
        <w:sz w:val="20"/>
      </w:rPr>
    </w:pPr>
    <w:r w:rsidRPr="00304BB7">
      <w:rPr>
        <w:sz w:val="20"/>
      </w:rPr>
      <w:tab/>
    </w:r>
    <w:sdt>
      <w:sdtPr>
        <w:rPr>
          <w:sz w:val="20"/>
        </w:rPr>
        <w:id w:val="-2011514353"/>
        <w:docPartObj>
          <w:docPartGallery w:val="Page Numbers (Bottom of Page)"/>
          <w:docPartUnique/>
        </w:docPartObj>
      </w:sdtPr>
      <w:sdtEndPr/>
      <w:sdtContent>
        <w:r w:rsidRPr="00304BB7">
          <w:rPr>
            <w:sz w:val="20"/>
          </w:rPr>
          <w:fldChar w:fldCharType="begin"/>
        </w:r>
        <w:r w:rsidRPr="00304BB7">
          <w:rPr>
            <w:sz w:val="20"/>
          </w:rPr>
          <w:instrText>PAGE   \* MERGEFORMAT</w:instrText>
        </w:r>
        <w:r w:rsidRPr="00304BB7">
          <w:rPr>
            <w:sz w:val="20"/>
          </w:rPr>
          <w:fldChar w:fldCharType="separate"/>
        </w:r>
        <w:r w:rsidRPr="00304BB7">
          <w:rPr>
            <w:sz w:val="20"/>
          </w:rPr>
          <w:t>2</w:t>
        </w:r>
        <w:r w:rsidRPr="00304BB7">
          <w:rPr>
            <w:sz w:val="20"/>
          </w:rPr>
          <w:fldChar w:fldCharType="end"/>
        </w:r>
      </w:sdtContent>
    </w:sdt>
    <w:r w:rsidRPr="00304BB7">
      <w:rPr>
        <w:sz w:val="20"/>
      </w:rPr>
      <w:tab/>
    </w:r>
    <w:r w:rsidRPr="00304BB7">
      <w:rPr>
        <w:noProof/>
        <w:sz w:val="20"/>
      </w:rPr>
      <w:drawing>
        <wp:anchor distT="0" distB="0" distL="114300" distR="114300" simplePos="0" relativeHeight="251658243" behindDoc="1" locked="1" layoutInCell="1" allowOverlap="1" wp14:anchorId="23919AB5" wp14:editId="23E8CEF9">
          <wp:simplePos x="0" y="0"/>
          <wp:positionH relativeFrom="page">
            <wp:posOffset>5376545</wp:posOffset>
          </wp:positionH>
          <wp:positionV relativeFrom="page">
            <wp:posOffset>7018020</wp:posOffset>
          </wp:positionV>
          <wp:extent cx="2170800" cy="3668400"/>
          <wp:effectExtent l="0" t="0" r="1270" b="825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800" cy="36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E54132" w14:textId="77777777" w:rsidR="00304BB7" w:rsidRDefault="00304B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E790E" w14:textId="77777777" w:rsidR="009D6C58" w:rsidRDefault="005F6EFD">
    <w:pPr>
      <w:pStyle w:val="Footer"/>
    </w:pPr>
    <w:r w:rsidRPr="00191516">
      <w:rPr>
        <w:noProof/>
      </w:rPr>
      <w:drawing>
        <wp:anchor distT="0" distB="0" distL="114300" distR="114300" simplePos="0" relativeHeight="251658240" behindDoc="1" locked="1" layoutInCell="1" allowOverlap="1" wp14:anchorId="6430E81C" wp14:editId="43456ED6">
          <wp:simplePos x="0" y="0"/>
          <wp:positionH relativeFrom="page">
            <wp:posOffset>5369560</wp:posOffset>
          </wp:positionH>
          <wp:positionV relativeFrom="page">
            <wp:posOffset>7008495</wp:posOffset>
          </wp:positionV>
          <wp:extent cx="2170430" cy="3668395"/>
          <wp:effectExtent l="0" t="0" r="1270" b="825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3668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27CA" w:rsidRPr="00475DD8">
      <w:rPr>
        <w:noProof/>
      </w:rPr>
      <mc:AlternateContent>
        <mc:Choice Requires="wps">
          <w:drawing>
            <wp:anchor distT="45720" distB="45720" distL="114300" distR="114300" simplePos="0" relativeHeight="251658242" behindDoc="1" locked="0" layoutInCell="1" allowOverlap="1" wp14:anchorId="59B9DA76" wp14:editId="49FECF16">
              <wp:simplePos x="0" y="0"/>
              <wp:positionH relativeFrom="column">
                <wp:posOffset>-452120</wp:posOffset>
              </wp:positionH>
              <wp:positionV relativeFrom="paragraph">
                <wp:posOffset>-82550</wp:posOffset>
              </wp:positionV>
              <wp:extent cx="6019800" cy="409575"/>
              <wp:effectExtent l="0" t="0" r="0" b="9525"/>
              <wp:wrapNone/>
              <wp:docPr id="217" name="Tekstvak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5B6040" w14:textId="77777777" w:rsidR="00475DD8" w:rsidRPr="006024A0" w:rsidRDefault="00475DD8" w:rsidP="00475DD8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024A0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Campus 2 </w:t>
                          </w:r>
                          <w:r w:rsidRPr="006024A0">
                            <w:rPr>
                              <w:color w:val="FFCB05"/>
                              <w:sz w:val="18"/>
                              <w:szCs w:val="18"/>
                              <w:lang w:val="en-US"/>
                            </w:rPr>
                            <w:t>//</w:t>
                          </w:r>
                          <w:r w:rsidRPr="006024A0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Postbus 10090 </w:t>
                          </w:r>
                          <w:r w:rsidRPr="006024A0">
                            <w:rPr>
                              <w:color w:val="FFCB05"/>
                              <w:sz w:val="18"/>
                              <w:szCs w:val="18"/>
                              <w:lang w:val="en-US"/>
                            </w:rPr>
                            <w:t>//</w:t>
                          </w:r>
                          <w:r w:rsidRPr="006024A0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8000 GB Zwolle </w:t>
                          </w:r>
                          <w:r w:rsidRPr="006024A0">
                            <w:rPr>
                              <w:color w:val="FFCB05"/>
                              <w:sz w:val="18"/>
                              <w:szCs w:val="18"/>
                              <w:lang w:val="en-US"/>
                            </w:rPr>
                            <w:t>//</w:t>
                          </w:r>
                          <w:r w:rsidRPr="006024A0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T. 088 469 99 11</w:t>
                          </w:r>
                        </w:p>
                        <w:p w14:paraId="7F88483E" w14:textId="77777777" w:rsidR="00475DD8" w:rsidRPr="006024A0" w:rsidRDefault="00475DD8" w:rsidP="00475DD8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024A0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SWIFTCODE ABNANL2A </w:t>
                          </w:r>
                          <w:r w:rsidRPr="006024A0">
                            <w:rPr>
                              <w:color w:val="FFCB05"/>
                              <w:sz w:val="18"/>
                              <w:szCs w:val="18"/>
                              <w:lang w:val="en-US"/>
                            </w:rPr>
                            <w:t>//</w:t>
                          </w:r>
                          <w:r w:rsidRPr="006024A0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IBAN NL13 ABNA 057 06 68 204 </w:t>
                          </w:r>
                          <w:r w:rsidRPr="006024A0">
                            <w:rPr>
                              <w:color w:val="FFCB05"/>
                              <w:sz w:val="18"/>
                              <w:szCs w:val="18"/>
                              <w:lang w:val="en-US"/>
                            </w:rPr>
                            <w:t>//</w:t>
                          </w:r>
                          <w:r w:rsidRPr="006024A0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6024A0">
                            <w:rPr>
                              <w:sz w:val="18"/>
                              <w:szCs w:val="18"/>
                              <w:lang w:val="en-US"/>
                            </w:rPr>
                            <w:t>KvK</w:t>
                          </w:r>
                          <w:proofErr w:type="spellEnd"/>
                          <w:r w:rsidRPr="006024A0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5 38 15 033 </w:t>
                          </w:r>
                          <w:r w:rsidRPr="006024A0">
                            <w:rPr>
                              <w:color w:val="FFCB05"/>
                              <w:sz w:val="18"/>
                              <w:szCs w:val="18"/>
                              <w:lang w:val="en-US"/>
                            </w:rPr>
                            <w:t>//</w:t>
                          </w:r>
                          <w:r w:rsidRPr="006024A0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BTW NL 851029206 B01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B9DA76" id="_x0000_t202" coordsize="21600,21600" o:spt="202" path="m,l,21600r21600,l21600,xe">
              <v:stroke joinstyle="miter"/>
              <v:path gradientshapeok="t" o:connecttype="rect"/>
            </v:shapetype>
            <v:shape id="Tekstvak 217" o:spid="_x0000_s1026" type="#_x0000_t202" style="position:absolute;margin-left:-35.6pt;margin-top:-6.5pt;width:474pt;height:32.2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" stroked="f">
              <v:textbox>
                <w:txbxContent>
                  <w:p w14:paraId="4F5B6040" w14:textId="77777777" w:rsidR="00475DD8" w:rsidRPr="006024A0" w:rsidRDefault="00475DD8" w:rsidP="00475DD8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024A0">
                      <w:rPr>
                        <w:sz w:val="18"/>
                        <w:szCs w:val="18"/>
                        <w:lang w:val="en-US"/>
                      </w:rPr>
                      <w:t xml:space="preserve">Campus 2 </w:t>
                    </w:r>
                    <w:r w:rsidRPr="006024A0">
                      <w:rPr>
                        <w:color w:val="FFCB05"/>
                        <w:sz w:val="18"/>
                        <w:szCs w:val="18"/>
                        <w:lang w:val="en-US"/>
                      </w:rPr>
                      <w:t>//</w:t>
                    </w:r>
                    <w:r w:rsidRPr="006024A0">
                      <w:rPr>
                        <w:sz w:val="18"/>
                        <w:szCs w:val="18"/>
                        <w:lang w:val="en-US"/>
                      </w:rPr>
                      <w:t xml:space="preserve"> Postbus 10090 </w:t>
                    </w:r>
                    <w:r w:rsidRPr="006024A0">
                      <w:rPr>
                        <w:color w:val="FFCB05"/>
                        <w:sz w:val="18"/>
                        <w:szCs w:val="18"/>
                        <w:lang w:val="en-US"/>
                      </w:rPr>
                      <w:t>//</w:t>
                    </w:r>
                    <w:r w:rsidRPr="006024A0">
                      <w:rPr>
                        <w:sz w:val="18"/>
                        <w:szCs w:val="18"/>
                        <w:lang w:val="en-US"/>
                      </w:rPr>
                      <w:t xml:space="preserve"> 8000 GB Zwolle </w:t>
                    </w:r>
                    <w:r w:rsidRPr="006024A0">
                      <w:rPr>
                        <w:color w:val="FFCB05"/>
                        <w:sz w:val="18"/>
                        <w:szCs w:val="18"/>
                        <w:lang w:val="en-US"/>
                      </w:rPr>
                      <w:t>//</w:t>
                    </w:r>
                    <w:r w:rsidRPr="006024A0">
                      <w:rPr>
                        <w:sz w:val="18"/>
                        <w:szCs w:val="18"/>
                        <w:lang w:val="en-US"/>
                      </w:rPr>
                      <w:t xml:space="preserve"> T. 088 469 99 11</w:t>
                    </w:r>
                  </w:p>
                  <w:p w14:paraId="7F88483E" w14:textId="77777777" w:rsidR="00475DD8" w:rsidRPr="006024A0" w:rsidRDefault="00475DD8" w:rsidP="00475DD8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024A0">
                      <w:rPr>
                        <w:sz w:val="18"/>
                        <w:szCs w:val="18"/>
                        <w:lang w:val="en-US"/>
                      </w:rPr>
                      <w:t xml:space="preserve">SWIFTCODE ABNANL2A </w:t>
                    </w:r>
                    <w:r w:rsidRPr="006024A0">
                      <w:rPr>
                        <w:color w:val="FFCB05"/>
                        <w:sz w:val="18"/>
                        <w:szCs w:val="18"/>
                        <w:lang w:val="en-US"/>
                      </w:rPr>
                      <w:t>//</w:t>
                    </w:r>
                    <w:r w:rsidRPr="006024A0">
                      <w:rPr>
                        <w:sz w:val="18"/>
                        <w:szCs w:val="18"/>
                        <w:lang w:val="en-US"/>
                      </w:rPr>
                      <w:t xml:space="preserve"> IBAN NL13 ABNA 057 06 68 204 </w:t>
                    </w:r>
                    <w:r w:rsidRPr="006024A0">
                      <w:rPr>
                        <w:color w:val="FFCB05"/>
                        <w:sz w:val="18"/>
                        <w:szCs w:val="18"/>
                        <w:lang w:val="en-US"/>
                      </w:rPr>
                      <w:t>//</w:t>
                    </w:r>
                    <w:r w:rsidRPr="006024A0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6024A0">
                      <w:rPr>
                        <w:sz w:val="18"/>
                        <w:szCs w:val="18"/>
                        <w:lang w:val="en-US"/>
                      </w:rPr>
                      <w:t>KvK</w:t>
                    </w:r>
                    <w:proofErr w:type="spellEnd"/>
                    <w:r w:rsidRPr="006024A0">
                      <w:rPr>
                        <w:sz w:val="18"/>
                        <w:szCs w:val="18"/>
                        <w:lang w:val="en-US"/>
                      </w:rPr>
                      <w:t xml:space="preserve"> 5 38 15 033 </w:t>
                    </w:r>
                    <w:r w:rsidRPr="006024A0">
                      <w:rPr>
                        <w:color w:val="FFCB05"/>
                        <w:sz w:val="18"/>
                        <w:szCs w:val="18"/>
                        <w:lang w:val="en-US"/>
                      </w:rPr>
                      <w:t>//</w:t>
                    </w:r>
                    <w:r w:rsidRPr="006024A0">
                      <w:rPr>
                        <w:sz w:val="18"/>
                        <w:szCs w:val="18"/>
                        <w:lang w:val="en-US"/>
                      </w:rPr>
                      <w:t xml:space="preserve"> BTW NL 851029206 B01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12B1A8" w14:textId="77777777" w:rsidR="00EC3153" w:rsidRDefault="00EC3153">
      <w:r>
        <w:separator/>
      </w:r>
    </w:p>
  </w:footnote>
  <w:footnote w:type="continuationSeparator" w:id="0">
    <w:p w14:paraId="0B647684" w14:textId="77777777" w:rsidR="00EC3153" w:rsidRDefault="00EC3153">
      <w:r>
        <w:continuationSeparator/>
      </w:r>
    </w:p>
  </w:footnote>
  <w:footnote w:type="continuationNotice" w:id="1">
    <w:p w14:paraId="70D12F9F" w14:textId="77777777" w:rsidR="00EC3153" w:rsidRDefault="00EC31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F6ECA" w14:textId="77777777" w:rsidR="00DC034B" w:rsidRDefault="000161F3">
    <w:pPr>
      <w:pStyle w:val="Header"/>
    </w:pPr>
    <w:r>
      <w:rPr>
        <w:noProof/>
      </w:rPr>
      <w:pict w14:anchorId="3EF04B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1276" o:spid="_x0000_s1027" type="#_x0000_t75" alt="/Volumes/MixCom/Design/1 ORDERS/CHW181084-ONDERSTEUNING-ONTWIKKELING-HUISST/Huisstijl items/Word sjablonen/Links/Briefpapier-vervolg-geel-bw.jpg" style="position:absolute;margin-left:0;margin-top:0;width:607.6pt;height:859.45pt;z-index:-251658236;mso-wrap-edited:f;mso-position-horizontal:center;mso-position-horizontal-relative:margin;mso-position-vertical:center;mso-position-vertical-relative:margin" o:allowincell="f">
          <v:imagedata r:id="rId1" o:title="Briefpapier-vervolg-geel-b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2FA43" w14:textId="77777777" w:rsidR="00475DD8" w:rsidRDefault="00475DD8">
    <w:pPr>
      <w:pStyle w:val="Header"/>
    </w:pPr>
    <w:r w:rsidRPr="00475DD8">
      <w:rPr>
        <w:noProof/>
      </w:rPr>
      <w:drawing>
        <wp:anchor distT="0" distB="0" distL="114300" distR="114300" simplePos="0" relativeHeight="251658241" behindDoc="0" locked="0" layoutInCell="1" allowOverlap="1" wp14:anchorId="3558E94B" wp14:editId="2EFABCFC">
          <wp:simplePos x="0" y="0"/>
          <wp:positionH relativeFrom="margin">
            <wp:posOffset>24130</wp:posOffset>
          </wp:positionH>
          <wp:positionV relativeFrom="paragraph">
            <wp:posOffset>17145</wp:posOffset>
          </wp:positionV>
          <wp:extent cx="1866900" cy="1195705"/>
          <wp:effectExtent l="0" t="0" r="0" b="0"/>
          <wp:wrapTopAndBottom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indesheim_logo_ZG_RGB-D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D6D44"/>
    <w:multiLevelType w:val="hybridMultilevel"/>
    <w:tmpl w:val="12B4E75C"/>
    <w:lvl w:ilvl="0" w:tplc="0413000F">
      <w:start w:val="1"/>
      <w:numFmt w:val="decimal"/>
      <w:lvlText w:val="%1."/>
      <w:lvlJc w:val="left"/>
      <w:pPr>
        <w:ind w:left="1264" w:hanging="360"/>
      </w:pPr>
    </w:lvl>
    <w:lvl w:ilvl="1" w:tplc="04130019" w:tentative="1">
      <w:start w:val="1"/>
      <w:numFmt w:val="lowerLetter"/>
      <w:lvlText w:val="%2."/>
      <w:lvlJc w:val="left"/>
      <w:pPr>
        <w:ind w:left="1984" w:hanging="360"/>
      </w:pPr>
    </w:lvl>
    <w:lvl w:ilvl="2" w:tplc="0413001B" w:tentative="1">
      <w:start w:val="1"/>
      <w:numFmt w:val="lowerRoman"/>
      <w:lvlText w:val="%3."/>
      <w:lvlJc w:val="right"/>
      <w:pPr>
        <w:ind w:left="2704" w:hanging="180"/>
      </w:pPr>
    </w:lvl>
    <w:lvl w:ilvl="3" w:tplc="0413000F" w:tentative="1">
      <w:start w:val="1"/>
      <w:numFmt w:val="decimal"/>
      <w:lvlText w:val="%4."/>
      <w:lvlJc w:val="left"/>
      <w:pPr>
        <w:ind w:left="3424" w:hanging="360"/>
      </w:pPr>
    </w:lvl>
    <w:lvl w:ilvl="4" w:tplc="04130019" w:tentative="1">
      <w:start w:val="1"/>
      <w:numFmt w:val="lowerLetter"/>
      <w:lvlText w:val="%5."/>
      <w:lvlJc w:val="left"/>
      <w:pPr>
        <w:ind w:left="4144" w:hanging="360"/>
      </w:pPr>
    </w:lvl>
    <w:lvl w:ilvl="5" w:tplc="0413001B" w:tentative="1">
      <w:start w:val="1"/>
      <w:numFmt w:val="lowerRoman"/>
      <w:lvlText w:val="%6."/>
      <w:lvlJc w:val="right"/>
      <w:pPr>
        <w:ind w:left="4864" w:hanging="180"/>
      </w:pPr>
    </w:lvl>
    <w:lvl w:ilvl="6" w:tplc="0413000F" w:tentative="1">
      <w:start w:val="1"/>
      <w:numFmt w:val="decimal"/>
      <w:lvlText w:val="%7."/>
      <w:lvlJc w:val="left"/>
      <w:pPr>
        <w:ind w:left="5584" w:hanging="360"/>
      </w:pPr>
    </w:lvl>
    <w:lvl w:ilvl="7" w:tplc="04130019" w:tentative="1">
      <w:start w:val="1"/>
      <w:numFmt w:val="lowerLetter"/>
      <w:lvlText w:val="%8."/>
      <w:lvlJc w:val="left"/>
      <w:pPr>
        <w:ind w:left="6304" w:hanging="360"/>
      </w:pPr>
    </w:lvl>
    <w:lvl w:ilvl="8" w:tplc="0413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 w15:restartNumberingAfterBreak="0">
    <w:nsid w:val="073E7BF4"/>
    <w:multiLevelType w:val="hybridMultilevel"/>
    <w:tmpl w:val="195A04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D3B0C"/>
    <w:multiLevelType w:val="hybridMultilevel"/>
    <w:tmpl w:val="F84AD468"/>
    <w:lvl w:ilvl="0" w:tplc="DD4C42F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B03DD"/>
    <w:multiLevelType w:val="hybridMultilevel"/>
    <w:tmpl w:val="C9A07AB2"/>
    <w:lvl w:ilvl="0" w:tplc="E986392E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C5DF2"/>
    <w:multiLevelType w:val="hybridMultilevel"/>
    <w:tmpl w:val="B08684E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4E364B"/>
    <w:multiLevelType w:val="hybridMultilevel"/>
    <w:tmpl w:val="15222C7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768C2"/>
    <w:multiLevelType w:val="hybridMultilevel"/>
    <w:tmpl w:val="6748BB58"/>
    <w:lvl w:ilvl="0" w:tplc="B89601C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76089"/>
    <w:multiLevelType w:val="hybridMultilevel"/>
    <w:tmpl w:val="5D6C5A2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816E6"/>
    <w:multiLevelType w:val="hybridMultilevel"/>
    <w:tmpl w:val="1B029022"/>
    <w:lvl w:ilvl="0" w:tplc="50009F34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i w:val="0"/>
        <w:sz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721B7"/>
    <w:multiLevelType w:val="hybridMultilevel"/>
    <w:tmpl w:val="84A400D8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D501C0"/>
    <w:multiLevelType w:val="hybridMultilevel"/>
    <w:tmpl w:val="41CA59D6"/>
    <w:lvl w:ilvl="0" w:tplc="AE1E659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32B02"/>
    <w:multiLevelType w:val="hybridMultilevel"/>
    <w:tmpl w:val="BCF45BDA"/>
    <w:lvl w:ilvl="0" w:tplc="4216C78E">
      <w:start w:val="1"/>
      <w:numFmt w:val="decimal"/>
      <w:lvlText w:val="%1."/>
      <w:lvlJc w:val="left"/>
      <w:pPr>
        <w:ind w:left="544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02D0D"/>
    <w:multiLevelType w:val="hybridMultilevel"/>
    <w:tmpl w:val="FFC6F5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44851"/>
    <w:multiLevelType w:val="hybridMultilevel"/>
    <w:tmpl w:val="86E80FE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E7F2C"/>
    <w:multiLevelType w:val="hybridMultilevel"/>
    <w:tmpl w:val="BF9082EC"/>
    <w:lvl w:ilvl="0" w:tplc="66C4C4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12485"/>
    <w:multiLevelType w:val="hybridMultilevel"/>
    <w:tmpl w:val="47422DA8"/>
    <w:lvl w:ilvl="0" w:tplc="643CE06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020D4"/>
    <w:multiLevelType w:val="hybridMultilevel"/>
    <w:tmpl w:val="21D8A6A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F20E48"/>
    <w:multiLevelType w:val="multilevel"/>
    <w:tmpl w:val="0413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18D073F"/>
    <w:multiLevelType w:val="hybridMultilevel"/>
    <w:tmpl w:val="0E52A2A6"/>
    <w:lvl w:ilvl="0" w:tplc="BDE0CC4C">
      <w:start w:val="7"/>
      <w:numFmt w:val="bullet"/>
      <w:lvlText w:val="-"/>
      <w:lvlJc w:val="left"/>
      <w:pPr>
        <w:ind w:left="904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9" w15:restartNumberingAfterBreak="0">
    <w:nsid w:val="42D34880"/>
    <w:multiLevelType w:val="hybridMultilevel"/>
    <w:tmpl w:val="08FE7214"/>
    <w:lvl w:ilvl="0" w:tplc="4216C78E">
      <w:start w:val="1"/>
      <w:numFmt w:val="decimal"/>
      <w:lvlText w:val="%1."/>
      <w:lvlJc w:val="left"/>
      <w:pPr>
        <w:ind w:left="5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45" w:hanging="360"/>
      </w:pPr>
    </w:lvl>
    <w:lvl w:ilvl="2" w:tplc="0413001B" w:tentative="1">
      <w:start w:val="1"/>
      <w:numFmt w:val="lowerRoman"/>
      <w:lvlText w:val="%3."/>
      <w:lvlJc w:val="right"/>
      <w:pPr>
        <w:ind w:left="1965" w:hanging="180"/>
      </w:pPr>
    </w:lvl>
    <w:lvl w:ilvl="3" w:tplc="0413000F" w:tentative="1">
      <w:start w:val="1"/>
      <w:numFmt w:val="decimal"/>
      <w:lvlText w:val="%4."/>
      <w:lvlJc w:val="left"/>
      <w:pPr>
        <w:ind w:left="2685" w:hanging="360"/>
      </w:pPr>
    </w:lvl>
    <w:lvl w:ilvl="4" w:tplc="04130019" w:tentative="1">
      <w:start w:val="1"/>
      <w:numFmt w:val="lowerLetter"/>
      <w:lvlText w:val="%5."/>
      <w:lvlJc w:val="left"/>
      <w:pPr>
        <w:ind w:left="3405" w:hanging="360"/>
      </w:pPr>
    </w:lvl>
    <w:lvl w:ilvl="5" w:tplc="0413001B" w:tentative="1">
      <w:start w:val="1"/>
      <w:numFmt w:val="lowerRoman"/>
      <w:lvlText w:val="%6."/>
      <w:lvlJc w:val="right"/>
      <w:pPr>
        <w:ind w:left="4125" w:hanging="180"/>
      </w:pPr>
    </w:lvl>
    <w:lvl w:ilvl="6" w:tplc="0413000F" w:tentative="1">
      <w:start w:val="1"/>
      <w:numFmt w:val="decimal"/>
      <w:lvlText w:val="%7."/>
      <w:lvlJc w:val="left"/>
      <w:pPr>
        <w:ind w:left="4845" w:hanging="360"/>
      </w:pPr>
    </w:lvl>
    <w:lvl w:ilvl="7" w:tplc="04130019" w:tentative="1">
      <w:start w:val="1"/>
      <w:numFmt w:val="lowerLetter"/>
      <w:lvlText w:val="%8."/>
      <w:lvlJc w:val="left"/>
      <w:pPr>
        <w:ind w:left="5565" w:hanging="360"/>
      </w:pPr>
    </w:lvl>
    <w:lvl w:ilvl="8" w:tplc="0413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0" w15:restartNumberingAfterBreak="0">
    <w:nsid w:val="48BE66B1"/>
    <w:multiLevelType w:val="hybridMultilevel"/>
    <w:tmpl w:val="E3DC0F2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9F91EEB"/>
    <w:multiLevelType w:val="hybridMultilevel"/>
    <w:tmpl w:val="54E42128"/>
    <w:lvl w:ilvl="0" w:tplc="F676A2CE">
      <w:start w:val="6"/>
      <w:numFmt w:val="bullet"/>
      <w:lvlText w:val="-"/>
      <w:lvlJc w:val="left"/>
      <w:pPr>
        <w:ind w:left="904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2" w15:restartNumberingAfterBreak="0">
    <w:nsid w:val="4A183281"/>
    <w:multiLevelType w:val="hybridMultilevel"/>
    <w:tmpl w:val="7E1EDC6E"/>
    <w:lvl w:ilvl="0" w:tplc="96AE2FC8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i w:val="0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07047B"/>
    <w:multiLevelType w:val="hybridMultilevel"/>
    <w:tmpl w:val="3146CEC0"/>
    <w:lvl w:ilvl="0" w:tplc="3B163310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327B3C"/>
    <w:multiLevelType w:val="hybridMultilevel"/>
    <w:tmpl w:val="67326090"/>
    <w:lvl w:ilvl="0" w:tplc="22BA8F5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27968"/>
    <w:multiLevelType w:val="hybridMultilevel"/>
    <w:tmpl w:val="AC1431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E34F50"/>
    <w:multiLevelType w:val="hybridMultilevel"/>
    <w:tmpl w:val="D040C174"/>
    <w:lvl w:ilvl="0" w:tplc="0F6E3638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D7DB7"/>
    <w:multiLevelType w:val="hybridMultilevel"/>
    <w:tmpl w:val="6BC27AB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A9E3488"/>
    <w:multiLevelType w:val="hybridMultilevel"/>
    <w:tmpl w:val="C7105FE2"/>
    <w:lvl w:ilvl="0" w:tplc="AA68F4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E6E58"/>
    <w:multiLevelType w:val="hybridMultilevel"/>
    <w:tmpl w:val="D9EA5E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B225F"/>
    <w:multiLevelType w:val="hybridMultilevel"/>
    <w:tmpl w:val="826E1A28"/>
    <w:lvl w:ilvl="0" w:tplc="E4B6996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616F6"/>
    <w:multiLevelType w:val="hybridMultilevel"/>
    <w:tmpl w:val="B318121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2B77F8"/>
    <w:multiLevelType w:val="hybridMultilevel"/>
    <w:tmpl w:val="1A7E9CE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673AAD"/>
    <w:multiLevelType w:val="hybridMultilevel"/>
    <w:tmpl w:val="8A66F8E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771303"/>
    <w:multiLevelType w:val="hybridMultilevel"/>
    <w:tmpl w:val="38FC7EB4"/>
    <w:lvl w:ilvl="0" w:tplc="4216C78E">
      <w:start w:val="1"/>
      <w:numFmt w:val="decimal"/>
      <w:lvlText w:val="%1."/>
      <w:lvlJc w:val="left"/>
      <w:pPr>
        <w:ind w:left="5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B25B9"/>
    <w:multiLevelType w:val="hybridMultilevel"/>
    <w:tmpl w:val="A2564EBE"/>
    <w:lvl w:ilvl="0" w:tplc="5B3A3F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A96A16"/>
    <w:multiLevelType w:val="hybridMultilevel"/>
    <w:tmpl w:val="7FCC46AC"/>
    <w:lvl w:ilvl="0" w:tplc="7A188610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DED4DAE"/>
    <w:multiLevelType w:val="hybridMultilevel"/>
    <w:tmpl w:val="A536875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2877863">
    <w:abstractNumId w:val="19"/>
  </w:num>
  <w:num w:numId="2" w16cid:durableId="784815245">
    <w:abstractNumId w:val="33"/>
  </w:num>
  <w:num w:numId="3" w16cid:durableId="68231954">
    <w:abstractNumId w:val="4"/>
  </w:num>
  <w:num w:numId="4" w16cid:durableId="711534471">
    <w:abstractNumId w:val="20"/>
  </w:num>
  <w:num w:numId="5" w16cid:durableId="1887989223">
    <w:abstractNumId w:val="11"/>
  </w:num>
  <w:num w:numId="6" w16cid:durableId="635840667">
    <w:abstractNumId w:val="29"/>
  </w:num>
  <w:num w:numId="7" w16cid:durableId="1580361927">
    <w:abstractNumId w:val="34"/>
  </w:num>
  <w:num w:numId="8" w16cid:durableId="1183401822">
    <w:abstractNumId w:val="2"/>
  </w:num>
  <w:num w:numId="9" w16cid:durableId="1569726030">
    <w:abstractNumId w:val="10"/>
  </w:num>
  <w:num w:numId="10" w16cid:durableId="1390810823">
    <w:abstractNumId w:val="0"/>
  </w:num>
  <w:num w:numId="11" w16cid:durableId="845244525">
    <w:abstractNumId w:val="27"/>
  </w:num>
  <w:num w:numId="12" w16cid:durableId="550846879">
    <w:abstractNumId w:val="18"/>
  </w:num>
  <w:num w:numId="13" w16cid:durableId="1217279164">
    <w:abstractNumId w:val="37"/>
  </w:num>
  <w:num w:numId="14" w16cid:durableId="1271745270">
    <w:abstractNumId w:val="12"/>
  </w:num>
  <w:num w:numId="15" w16cid:durableId="1876890823">
    <w:abstractNumId w:val="7"/>
  </w:num>
  <w:num w:numId="16" w16cid:durableId="637689952">
    <w:abstractNumId w:val="14"/>
  </w:num>
  <w:num w:numId="17" w16cid:durableId="422648706">
    <w:abstractNumId w:val="16"/>
  </w:num>
  <w:num w:numId="18" w16cid:durableId="244610298">
    <w:abstractNumId w:val="5"/>
  </w:num>
  <w:num w:numId="19" w16cid:durableId="1985894340">
    <w:abstractNumId w:val="31"/>
  </w:num>
  <w:num w:numId="20" w16cid:durableId="1685210135">
    <w:abstractNumId w:val="1"/>
  </w:num>
  <w:num w:numId="21" w16cid:durableId="98182904">
    <w:abstractNumId w:val="21"/>
  </w:num>
  <w:num w:numId="22" w16cid:durableId="1791509824">
    <w:abstractNumId w:val="30"/>
  </w:num>
  <w:num w:numId="23" w16cid:durableId="1222401112">
    <w:abstractNumId w:val="13"/>
  </w:num>
  <w:num w:numId="24" w16cid:durableId="1397165024">
    <w:abstractNumId w:val="36"/>
  </w:num>
  <w:num w:numId="25" w16cid:durableId="2001956029">
    <w:abstractNumId w:val="25"/>
  </w:num>
  <w:num w:numId="26" w16cid:durableId="19362222">
    <w:abstractNumId w:val="35"/>
  </w:num>
  <w:num w:numId="27" w16cid:durableId="902985351">
    <w:abstractNumId w:val="24"/>
  </w:num>
  <w:num w:numId="28" w16cid:durableId="1840123405">
    <w:abstractNumId w:val="9"/>
  </w:num>
  <w:num w:numId="29" w16cid:durableId="1715039702">
    <w:abstractNumId w:val="6"/>
  </w:num>
  <w:num w:numId="30" w16cid:durableId="182012640">
    <w:abstractNumId w:val="32"/>
  </w:num>
  <w:num w:numId="31" w16cid:durableId="1333412800">
    <w:abstractNumId w:val="8"/>
  </w:num>
  <w:num w:numId="32" w16cid:durableId="1925260704">
    <w:abstractNumId w:val="22"/>
  </w:num>
  <w:num w:numId="33" w16cid:durableId="1522861133">
    <w:abstractNumId w:val="23"/>
  </w:num>
  <w:num w:numId="34" w16cid:durableId="544878145">
    <w:abstractNumId w:val="3"/>
  </w:num>
  <w:num w:numId="35" w16cid:durableId="348139821">
    <w:abstractNumId w:val="26"/>
  </w:num>
  <w:num w:numId="36" w16cid:durableId="643580155">
    <w:abstractNumId w:val="17"/>
  </w:num>
  <w:num w:numId="37" w16cid:durableId="697970231">
    <w:abstractNumId w:val="15"/>
  </w:num>
  <w:num w:numId="38" w16cid:durableId="144430317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hideSpellingErrors/>
  <w:hideGrammaticalErrors/>
  <w:proofState w:spelling="clean"/>
  <w:attachedTemplate r:id="rId1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D55"/>
    <w:rsid w:val="00001E44"/>
    <w:rsid w:val="00004A51"/>
    <w:rsid w:val="0000617C"/>
    <w:rsid w:val="000076C4"/>
    <w:rsid w:val="00010FB7"/>
    <w:rsid w:val="00014B32"/>
    <w:rsid w:val="00016E43"/>
    <w:rsid w:val="00017FF2"/>
    <w:rsid w:val="0002081A"/>
    <w:rsid w:val="000234FD"/>
    <w:rsid w:val="00027FCF"/>
    <w:rsid w:val="0003142A"/>
    <w:rsid w:val="0003182A"/>
    <w:rsid w:val="00031AAF"/>
    <w:rsid w:val="00035B75"/>
    <w:rsid w:val="000412BB"/>
    <w:rsid w:val="00042EF4"/>
    <w:rsid w:val="0004479C"/>
    <w:rsid w:val="00045740"/>
    <w:rsid w:val="0004685E"/>
    <w:rsid w:val="000519D3"/>
    <w:rsid w:val="00063C58"/>
    <w:rsid w:val="000649F5"/>
    <w:rsid w:val="0007170A"/>
    <w:rsid w:val="00081534"/>
    <w:rsid w:val="00081E1F"/>
    <w:rsid w:val="00087632"/>
    <w:rsid w:val="00096A1C"/>
    <w:rsid w:val="00097796"/>
    <w:rsid w:val="000A1970"/>
    <w:rsid w:val="000A2DB1"/>
    <w:rsid w:val="000A5614"/>
    <w:rsid w:val="000A76C3"/>
    <w:rsid w:val="000A7816"/>
    <w:rsid w:val="000B0AFF"/>
    <w:rsid w:val="000B1D9C"/>
    <w:rsid w:val="000B57ED"/>
    <w:rsid w:val="000B7465"/>
    <w:rsid w:val="000C3C07"/>
    <w:rsid w:val="000C56CC"/>
    <w:rsid w:val="000C71D4"/>
    <w:rsid w:val="000C740F"/>
    <w:rsid w:val="000D0104"/>
    <w:rsid w:val="000D162A"/>
    <w:rsid w:val="000D2466"/>
    <w:rsid w:val="000D3886"/>
    <w:rsid w:val="000D72B6"/>
    <w:rsid w:val="000E18A7"/>
    <w:rsid w:val="000E3EAB"/>
    <w:rsid w:val="000F124A"/>
    <w:rsid w:val="000F7BBB"/>
    <w:rsid w:val="00103B5E"/>
    <w:rsid w:val="00123B3B"/>
    <w:rsid w:val="0014136E"/>
    <w:rsid w:val="00142840"/>
    <w:rsid w:val="00145DDD"/>
    <w:rsid w:val="0014618B"/>
    <w:rsid w:val="00150594"/>
    <w:rsid w:val="00153EE4"/>
    <w:rsid w:val="00157334"/>
    <w:rsid w:val="00167221"/>
    <w:rsid w:val="00170020"/>
    <w:rsid w:val="00171B3E"/>
    <w:rsid w:val="00173D38"/>
    <w:rsid w:val="00177B2B"/>
    <w:rsid w:val="00182593"/>
    <w:rsid w:val="001840A5"/>
    <w:rsid w:val="001933F8"/>
    <w:rsid w:val="0019362A"/>
    <w:rsid w:val="001945E8"/>
    <w:rsid w:val="001A006F"/>
    <w:rsid w:val="001A770A"/>
    <w:rsid w:val="001B4C5D"/>
    <w:rsid w:val="001B6CA0"/>
    <w:rsid w:val="001B7382"/>
    <w:rsid w:val="001C2159"/>
    <w:rsid w:val="001C674F"/>
    <w:rsid w:val="001C78A8"/>
    <w:rsid w:val="001D1137"/>
    <w:rsid w:val="001E17EE"/>
    <w:rsid w:val="001E2217"/>
    <w:rsid w:val="001E4FA9"/>
    <w:rsid w:val="001E74AB"/>
    <w:rsid w:val="001E7E4B"/>
    <w:rsid w:val="001F4D5F"/>
    <w:rsid w:val="001F6935"/>
    <w:rsid w:val="002209BE"/>
    <w:rsid w:val="0022157D"/>
    <w:rsid w:val="00226D25"/>
    <w:rsid w:val="00233331"/>
    <w:rsid w:val="002335C2"/>
    <w:rsid w:val="00246BB5"/>
    <w:rsid w:val="0025133E"/>
    <w:rsid w:val="0025200D"/>
    <w:rsid w:val="00253815"/>
    <w:rsid w:val="00255FEB"/>
    <w:rsid w:val="00262ECC"/>
    <w:rsid w:val="002647D8"/>
    <w:rsid w:val="00264B79"/>
    <w:rsid w:val="002709CD"/>
    <w:rsid w:val="00271576"/>
    <w:rsid w:val="0027237E"/>
    <w:rsid w:val="00273186"/>
    <w:rsid w:val="00276D83"/>
    <w:rsid w:val="00283845"/>
    <w:rsid w:val="002854DF"/>
    <w:rsid w:val="00287494"/>
    <w:rsid w:val="00291A5A"/>
    <w:rsid w:val="002940F4"/>
    <w:rsid w:val="0029619D"/>
    <w:rsid w:val="00296559"/>
    <w:rsid w:val="002A003B"/>
    <w:rsid w:val="002A55C3"/>
    <w:rsid w:val="002A56D6"/>
    <w:rsid w:val="002B466F"/>
    <w:rsid w:val="002B5DCC"/>
    <w:rsid w:val="002B68D6"/>
    <w:rsid w:val="002B7E4E"/>
    <w:rsid w:val="002C05AE"/>
    <w:rsid w:val="002C22FD"/>
    <w:rsid w:val="002C66EE"/>
    <w:rsid w:val="002D2246"/>
    <w:rsid w:val="002D3338"/>
    <w:rsid w:val="002D3D96"/>
    <w:rsid w:val="002D44D2"/>
    <w:rsid w:val="002D704C"/>
    <w:rsid w:val="002E2556"/>
    <w:rsid w:val="002E300B"/>
    <w:rsid w:val="002E3DE3"/>
    <w:rsid w:val="002F37CD"/>
    <w:rsid w:val="002F42B1"/>
    <w:rsid w:val="00304BB7"/>
    <w:rsid w:val="00306330"/>
    <w:rsid w:val="003100E5"/>
    <w:rsid w:val="003418AB"/>
    <w:rsid w:val="00360381"/>
    <w:rsid w:val="0036163F"/>
    <w:rsid w:val="00371FC1"/>
    <w:rsid w:val="00380BFD"/>
    <w:rsid w:val="00382392"/>
    <w:rsid w:val="00384A56"/>
    <w:rsid w:val="003900E4"/>
    <w:rsid w:val="00392B14"/>
    <w:rsid w:val="00394CCD"/>
    <w:rsid w:val="003A484D"/>
    <w:rsid w:val="003B030A"/>
    <w:rsid w:val="003B09A1"/>
    <w:rsid w:val="003C03A5"/>
    <w:rsid w:val="003C1DAE"/>
    <w:rsid w:val="003C67B2"/>
    <w:rsid w:val="003D0259"/>
    <w:rsid w:val="003D0ECA"/>
    <w:rsid w:val="003D18A6"/>
    <w:rsid w:val="003D3D47"/>
    <w:rsid w:val="003D58CC"/>
    <w:rsid w:val="003E2CBB"/>
    <w:rsid w:val="003E2EA2"/>
    <w:rsid w:val="003F01DF"/>
    <w:rsid w:val="003F3B5F"/>
    <w:rsid w:val="003F5683"/>
    <w:rsid w:val="004001D0"/>
    <w:rsid w:val="0040634A"/>
    <w:rsid w:val="0040680E"/>
    <w:rsid w:val="004100EC"/>
    <w:rsid w:val="00415709"/>
    <w:rsid w:val="00417357"/>
    <w:rsid w:val="00421B69"/>
    <w:rsid w:val="00422819"/>
    <w:rsid w:val="00427C5F"/>
    <w:rsid w:val="00431DE4"/>
    <w:rsid w:val="004440AB"/>
    <w:rsid w:val="00447AB1"/>
    <w:rsid w:val="00451566"/>
    <w:rsid w:val="00454D05"/>
    <w:rsid w:val="00456586"/>
    <w:rsid w:val="004568E6"/>
    <w:rsid w:val="00457567"/>
    <w:rsid w:val="00460D3D"/>
    <w:rsid w:val="00465CFE"/>
    <w:rsid w:val="00466C6D"/>
    <w:rsid w:val="0047162D"/>
    <w:rsid w:val="00471707"/>
    <w:rsid w:val="00475DD8"/>
    <w:rsid w:val="004766CB"/>
    <w:rsid w:val="0047762C"/>
    <w:rsid w:val="0049092F"/>
    <w:rsid w:val="00490FB0"/>
    <w:rsid w:val="0049498D"/>
    <w:rsid w:val="0049777A"/>
    <w:rsid w:val="004A396C"/>
    <w:rsid w:val="004A75E4"/>
    <w:rsid w:val="004A7DFF"/>
    <w:rsid w:val="004C2CCA"/>
    <w:rsid w:val="004C2ED8"/>
    <w:rsid w:val="004C76C2"/>
    <w:rsid w:val="004D4E38"/>
    <w:rsid w:val="004D5025"/>
    <w:rsid w:val="004D78ED"/>
    <w:rsid w:val="004E2A54"/>
    <w:rsid w:val="004F08F1"/>
    <w:rsid w:val="004F09E8"/>
    <w:rsid w:val="004F12C9"/>
    <w:rsid w:val="004F23DD"/>
    <w:rsid w:val="004F346B"/>
    <w:rsid w:val="004F657C"/>
    <w:rsid w:val="00503B73"/>
    <w:rsid w:val="00510DBB"/>
    <w:rsid w:val="005127FF"/>
    <w:rsid w:val="00514006"/>
    <w:rsid w:val="005152F5"/>
    <w:rsid w:val="005314C5"/>
    <w:rsid w:val="00533CB0"/>
    <w:rsid w:val="00533DC8"/>
    <w:rsid w:val="00534D24"/>
    <w:rsid w:val="00535073"/>
    <w:rsid w:val="00540C8B"/>
    <w:rsid w:val="00542053"/>
    <w:rsid w:val="00543628"/>
    <w:rsid w:val="0054572F"/>
    <w:rsid w:val="00552361"/>
    <w:rsid w:val="00556C5F"/>
    <w:rsid w:val="00561ED5"/>
    <w:rsid w:val="00596B37"/>
    <w:rsid w:val="005A0AF7"/>
    <w:rsid w:val="005B13CB"/>
    <w:rsid w:val="005B1BE7"/>
    <w:rsid w:val="005B237F"/>
    <w:rsid w:val="005B2F18"/>
    <w:rsid w:val="005B42EA"/>
    <w:rsid w:val="005B4351"/>
    <w:rsid w:val="005C3444"/>
    <w:rsid w:val="005C5532"/>
    <w:rsid w:val="005D0E64"/>
    <w:rsid w:val="005D257C"/>
    <w:rsid w:val="005D452B"/>
    <w:rsid w:val="005D6949"/>
    <w:rsid w:val="005D6F3E"/>
    <w:rsid w:val="005E091D"/>
    <w:rsid w:val="005E3116"/>
    <w:rsid w:val="005E4183"/>
    <w:rsid w:val="005F0560"/>
    <w:rsid w:val="005F4F5D"/>
    <w:rsid w:val="005F61A4"/>
    <w:rsid w:val="005F66A6"/>
    <w:rsid w:val="005F6EFD"/>
    <w:rsid w:val="006024A0"/>
    <w:rsid w:val="00610471"/>
    <w:rsid w:val="0061091F"/>
    <w:rsid w:val="00610CFD"/>
    <w:rsid w:val="00612DDD"/>
    <w:rsid w:val="006218A8"/>
    <w:rsid w:val="0062242E"/>
    <w:rsid w:val="00624A41"/>
    <w:rsid w:val="00625519"/>
    <w:rsid w:val="00626A4B"/>
    <w:rsid w:val="00634B4E"/>
    <w:rsid w:val="00642F6F"/>
    <w:rsid w:val="00645564"/>
    <w:rsid w:val="00652645"/>
    <w:rsid w:val="006548DF"/>
    <w:rsid w:val="00662696"/>
    <w:rsid w:val="00664250"/>
    <w:rsid w:val="006663A2"/>
    <w:rsid w:val="0067062B"/>
    <w:rsid w:val="00673BC9"/>
    <w:rsid w:val="00673EFC"/>
    <w:rsid w:val="006742A8"/>
    <w:rsid w:val="006808BC"/>
    <w:rsid w:val="00681659"/>
    <w:rsid w:val="006834E5"/>
    <w:rsid w:val="006846E3"/>
    <w:rsid w:val="00684EAC"/>
    <w:rsid w:val="00690463"/>
    <w:rsid w:val="00693E9C"/>
    <w:rsid w:val="0069492B"/>
    <w:rsid w:val="006A3418"/>
    <w:rsid w:val="006B46DA"/>
    <w:rsid w:val="006B58F5"/>
    <w:rsid w:val="006C2F06"/>
    <w:rsid w:val="006C5FE8"/>
    <w:rsid w:val="006C65FD"/>
    <w:rsid w:val="006C6C2B"/>
    <w:rsid w:val="006D54B5"/>
    <w:rsid w:val="006D6ABF"/>
    <w:rsid w:val="006E0387"/>
    <w:rsid w:val="006E41AF"/>
    <w:rsid w:val="006E5190"/>
    <w:rsid w:val="006E57A6"/>
    <w:rsid w:val="006F0759"/>
    <w:rsid w:val="006F7CC9"/>
    <w:rsid w:val="0070253C"/>
    <w:rsid w:val="00704114"/>
    <w:rsid w:val="0070783D"/>
    <w:rsid w:val="00713645"/>
    <w:rsid w:val="00714633"/>
    <w:rsid w:val="007264E6"/>
    <w:rsid w:val="00727EDE"/>
    <w:rsid w:val="00731E67"/>
    <w:rsid w:val="0073758D"/>
    <w:rsid w:val="00740EFC"/>
    <w:rsid w:val="00741684"/>
    <w:rsid w:val="00751A80"/>
    <w:rsid w:val="00751D1C"/>
    <w:rsid w:val="00755FB3"/>
    <w:rsid w:val="007572E5"/>
    <w:rsid w:val="00765130"/>
    <w:rsid w:val="0076586A"/>
    <w:rsid w:val="00767F1E"/>
    <w:rsid w:val="00772C9F"/>
    <w:rsid w:val="007777DD"/>
    <w:rsid w:val="00782680"/>
    <w:rsid w:val="00782924"/>
    <w:rsid w:val="007854EF"/>
    <w:rsid w:val="00785BCA"/>
    <w:rsid w:val="007868CF"/>
    <w:rsid w:val="00786C5B"/>
    <w:rsid w:val="00786DDA"/>
    <w:rsid w:val="00787778"/>
    <w:rsid w:val="00791DA7"/>
    <w:rsid w:val="00794D41"/>
    <w:rsid w:val="00797633"/>
    <w:rsid w:val="007A5CFD"/>
    <w:rsid w:val="007B0D32"/>
    <w:rsid w:val="007B1477"/>
    <w:rsid w:val="007B32FB"/>
    <w:rsid w:val="007B7B4B"/>
    <w:rsid w:val="007C31A0"/>
    <w:rsid w:val="007D0ABF"/>
    <w:rsid w:val="007D0E02"/>
    <w:rsid w:val="007D326A"/>
    <w:rsid w:val="007D7025"/>
    <w:rsid w:val="007E027E"/>
    <w:rsid w:val="007E1D00"/>
    <w:rsid w:val="007F12EA"/>
    <w:rsid w:val="007F2126"/>
    <w:rsid w:val="0080376F"/>
    <w:rsid w:val="00810998"/>
    <w:rsid w:val="008132E0"/>
    <w:rsid w:val="00814BC0"/>
    <w:rsid w:val="008166C7"/>
    <w:rsid w:val="008177DA"/>
    <w:rsid w:val="00821A49"/>
    <w:rsid w:val="00823056"/>
    <w:rsid w:val="00827C93"/>
    <w:rsid w:val="008305D1"/>
    <w:rsid w:val="00841F44"/>
    <w:rsid w:val="00843E42"/>
    <w:rsid w:val="00845F12"/>
    <w:rsid w:val="00850923"/>
    <w:rsid w:val="00852D90"/>
    <w:rsid w:val="00856E6D"/>
    <w:rsid w:val="00872116"/>
    <w:rsid w:val="008745EA"/>
    <w:rsid w:val="00876FBA"/>
    <w:rsid w:val="00877A88"/>
    <w:rsid w:val="00877BB1"/>
    <w:rsid w:val="00887456"/>
    <w:rsid w:val="00897007"/>
    <w:rsid w:val="008A3043"/>
    <w:rsid w:val="008A5296"/>
    <w:rsid w:val="008A7437"/>
    <w:rsid w:val="008B3945"/>
    <w:rsid w:val="008B4F65"/>
    <w:rsid w:val="008B5532"/>
    <w:rsid w:val="008B6714"/>
    <w:rsid w:val="008D2598"/>
    <w:rsid w:val="008D5924"/>
    <w:rsid w:val="008E0CB5"/>
    <w:rsid w:val="008E6D24"/>
    <w:rsid w:val="008F6632"/>
    <w:rsid w:val="0090261E"/>
    <w:rsid w:val="00916481"/>
    <w:rsid w:val="00916759"/>
    <w:rsid w:val="009222C8"/>
    <w:rsid w:val="00924142"/>
    <w:rsid w:val="00927F66"/>
    <w:rsid w:val="00931B14"/>
    <w:rsid w:val="009327E5"/>
    <w:rsid w:val="0093636F"/>
    <w:rsid w:val="00945FD6"/>
    <w:rsid w:val="0094759C"/>
    <w:rsid w:val="009504BA"/>
    <w:rsid w:val="00952473"/>
    <w:rsid w:val="00955469"/>
    <w:rsid w:val="00956423"/>
    <w:rsid w:val="00957A57"/>
    <w:rsid w:val="0096504D"/>
    <w:rsid w:val="0097435A"/>
    <w:rsid w:val="00975E09"/>
    <w:rsid w:val="00982014"/>
    <w:rsid w:val="0099655C"/>
    <w:rsid w:val="0099749D"/>
    <w:rsid w:val="009A038B"/>
    <w:rsid w:val="009A31ED"/>
    <w:rsid w:val="009A4AAB"/>
    <w:rsid w:val="009B6804"/>
    <w:rsid w:val="009C1F8A"/>
    <w:rsid w:val="009C5F45"/>
    <w:rsid w:val="009C7FDF"/>
    <w:rsid w:val="009D2C86"/>
    <w:rsid w:val="009D4986"/>
    <w:rsid w:val="009D60DB"/>
    <w:rsid w:val="009D6C58"/>
    <w:rsid w:val="009E11E5"/>
    <w:rsid w:val="009E1799"/>
    <w:rsid w:val="009E2B13"/>
    <w:rsid w:val="009E7836"/>
    <w:rsid w:val="009F3862"/>
    <w:rsid w:val="00A0120B"/>
    <w:rsid w:val="00A016B0"/>
    <w:rsid w:val="00A11F13"/>
    <w:rsid w:val="00A16264"/>
    <w:rsid w:val="00A16B93"/>
    <w:rsid w:val="00A17FC0"/>
    <w:rsid w:val="00A21EC1"/>
    <w:rsid w:val="00A27889"/>
    <w:rsid w:val="00A30B70"/>
    <w:rsid w:val="00A415B7"/>
    <w:rsid w:val="00A4241A"/>
    <w:rsid w:val="00A433B8"/>
    <w:rsid w:val="00A47DAA"/>
    <w:rsid w:val="00A50906"/>
    <w:rsid w:val="00A5779A"/>
    <w:rsid w:val="00A6236F"/>
    <w:rsid w:val="00A708FD"/>
    <w:rsid w:val="00A711C3"/>
    <w:rsid w:val="00A7375C"/>
    <w:rsid w:val="00A77022"/>
    <w:rsid w:val="00A82D08"/>
    <w:rsid w:val="00A853FC"/>
    <w:rsid w:val="00A85EAD"/>
    <w:rsid w:val="00A97C1B"/>
    <w:rsid w:val="00AA012F"/>
    <w:rsid w:val="00AA1458"/>
    <w:rsid w:val="00AA2EA9"/>
    <w:rsid w:val="00AB00E0"/>
    <w:rsid w:val="00AB1799"/>
    <w:rsid w:val="00AB4B92"/>
    <w:rsid w:val="00AC1DCA"/>
    <w:rsid w:val="00AC6CA8"/>
    <w:rsid w:val="00AC7E1C"/>
    <w:rsid w:val="00AD2058"/>
    <w:rsid w:val="00AE048B"/>
    <w:rsid w:val="00AE19BC"/>
    <w:rsid w:val="00AF203F"/>
    <w:rsid w:val="00AF23B8"/>
    <w:rsid w:val="00AF30E8"/>
    <w:rsid w:val="00AF7599"/>
    <w:rsid w:val="00B01D55"/>
    <w:rsid w:val="00B035C9"/>
    <w:rsid w:val="00B0494D"/>
    <w:rsid w:val="00B065C3"/>
    <w:rsid w:val="00B16EF2"/>
    <w:rsid w:val="00B20575"/>
    <w:rsid w:val="00B26AC7"/>
    <w:rsid w:val="00B36FAA"/>
    <w:rsid w:val="00B435DA"/>
    <w:rsid w:val="00B45F62"/>
    <w:rsid w:val="00B46D27"/>
    <w:rsid w:val="00B5023A"/>
    <w:rsid w:val="00B51492"/>
    <w:rsid w:val="00B5689D"/>
    <w:rsid w:val="00B7032A"/>
    <w:rsid w:val="00B92963"/>
    <w:rsid w:val="00BA3FC7"/>
    <w:rsid w:val="00BB0E97"/>
    <w:rsid w:val="00BC25A8"/>
    <w:rsid w:val="00BC25BC"/>
    <w:rsid w:val="00BC7C7A"/>
    <w:rsid w:val="00BD74CA"/>
    <w:rsid w:val="00BE10C0"/>
    <w:rsid w:val="00BE3955"/>
    <w:rsid w:val="00BF21E5"/>
    <w:rsid w:val="00BF4C08"/>
    <w:rsid w:val="00BF59A8"/>
    <w:rsid w:val="00BF6191"/>
    <w:rsid w:val="00BF6D61"/>
    <w:rsid w:val="00C00688"/>
    <w:rsid w:val="00C075D1"/>
    <w:rsid w:val="00C120B9"/>
    <w:rsid w:val="00C12DBA"/>
    <w:rsid w:val="00C147F1"/>
    <w:rsid w:val="00C24728"/>
    <w:rsid w:val="00C3754E"/>
    <w:rsid w:val="00C42658"/>
    <w:rsid w:val="00C45143"/>
    <w:rsid w:val="00C479EE"/>
    <w:rsid w:val="00C47D0C"/>
    <w:rsid w:val="00C511C4"/>
    <w:rsid w:val="00C5354F"/>
    <w:rsid w:val="00C706DB"/>
    <w:rsid w:val="00C73A99"/>
    <w:rsid w:val="00C742A1"/>
    <w:rsid w:val="00C742A9"/>
    <w:rsid w:val="00C74338"/>
    <w:rsid w:val="00C776F4"/>
    <w:rsid w:val="00C77D58"/>
    <w:rsid w:val="00C80617"/>
    <w:rsid w:val="00C82287"/>
    <w:rsid w:val="00C831FC"/>
    <w:rsid w:val="00C842D0"/>
    <w:rsid w:val="00C8553B"/>
    <w:rsid w:val="00C86055"/>
    <w:rsid w:val="00C87BDE"/>
    <w:rsid w:val="00C911E9"/>
    <w:rsid w:val="00CB1619"/>
    <w:rsid w:val="00CB2C91"/>
    <w:rsid w:val="00CB3739"/>
    <w:rsid w:val="00CB4871"/>
    <w:rsid w:val="00CB5103"/>
    <w:rsid w:val="00CC15B0"/>
    <w:rsid w:val="00CC2A0A"/>
    <w:rsid w:val="00CC5028"/>
    <w:rsid w:val="00CC7D97"/>
    <w:rsid w:val="00CD14FC"/>
    <w:rsid w:val="00CD5014"/>
    <w:rsid w:val="00CE0146"/>
    <w:rsid w:val="00CE2B97"/>
    <w:rsid w:val="00CE38E7"/>
    <w:rsid w:val="00CE3FE8"/>
    <w:rsid w:val="00CE6177"/>
    <w:rsid w:val="00CF26B3"/>
    <w:rsid w:val="00D022FE"/>
    <w:rsid w:val="00D12D08"/>
    <w:rsid w:val="00D177D0"/>
    <w:rsid w:val="00D2354A"/>
    <w:rsid w:val="00D307C7"/>
    <w:rsid w:val="00D35612"/>
    <w:rsid w:val="00D35C3C"/>
    <w:rsid w:val="00D43211"/>
    <w:rsid w:val="00D44E10"/>
    <w:rsid w:val="00D452FD"/>
    <w:rsid w:val="00D4680A"/>
    <w:rsid w:val="00D4703A"/>
    <w:rsid w:val="00D52360"/>
    <w:rsid w:val="00D5740D"/>
    <w:rsid w:val="00D632CF"/>
    <w:rsid w:val="00D65CBF"/>
    <w:rsid w:val="00D709FD"/>
    <w:rsid w:val="00D713B4"/>
    <w:rsid w:val="00D750BA"/>
    <w:rsid w:val="00D75C17"/>
    <w:rsid w:val="00D82087"/>
    <w:rsid w:val="00D82CCF"/>
    <w:rsid w:val="00D82D07"/>
    <w:rsid w:val="00D8722A"/>
    <w:rsid w:val="00D87D5A"/>
    <w:rsid w:val="00D93E61"/>
    <w:rsid w:val="00D9456B"/>
    <w:rsid w:val="00D953C3"/>
    <w:rsid w:val="00D959F8"/>
    <w:rsid w:val="00D97DDF"/>
    <w:rsid w:val="00DA1539"/>
    <w:rsid w:val="00DA5B47"/>
    <w:rsid w:val="00DA7C66"/>
    <w:rsid w:val="00DB093E"/>
    <w:rsid w:val="00DB4000"/>
    <w:rsid w:val="00DB4090"/>
    <w:rsid w:val="00DB54E3"/>
    <w:rsid w:val="00DB61BA"/>
    <w:rsid w:val="00DBA448"/>
    <w:rsid w:val="00DC034B"/>
    <w:rsid w:val="00DC15DF"/>
    <w:rsid w:val="00DC3B36"/>
    <w:rsid w:val="00DC4F9E"/>
    <w:rsid w:val="00DC746D"/>
    <w:rsid w:val="00DD0390"/>
    <w:rsid w:val="00DD375F"/>
    <w:rsid w:val="00DD3CAD"/>
    <w:rsid w:val="00DD5ADA"/>
    <w:rsid w:val="00DE6127"/>
    <w:rsid w:val="00DE6D88"/>
    <w:rsid w:val="00DF0FC9"/>
    <w:rsid w:val="00DF2743"/>
    <w:rsid w:val="00DF4B87"/>
    <w:rsid w:val="00E00856"/>
    <w:rsid w:val="00E07DD9"/>
    <w:rsid w:val="00E1124C"/>
    <w:rsid w:val="00E11A0F"/>
    <w:rsid w:val="00E145CB"/>
    <w:rsid w:val="00E22346"/>
    <w:rsid w:val="00E30A0A"/>
    <w:rsid w:val="00E43FC9"/>
    <w:rsid w:val="00E44437"/>
    <w:rsid w:val="00E4475F"/>
    <w:rsid w:val="00E515AA"/>
    <w:rsid w:val="00E534C3"/>
    <w:rsid w:val="00E5403D"/>
    <w:rsid w:val="00E55CE0"/>
    <w:rsid w:val="00E606FB"/>
    <w:rsid w:val="00E63254"/>
    <w:rsid w:val="00E67982"/>
    <w:rsid w:val="00E74754"/>
    <w:rsid w:val="00E75D78"/>
    <w:rsid w:val="00E767A1"/>
    <w:rsid w:val="00E8031A"/>
    <w:rsid w:val="00E823F1"/>
    <w:rsid w:val="00E855E0"/>
    <w:rsid w:val="00E93910"/>
    <w:rsid w:val="00E9597A"/>
    <w:rsid w:val="00EA1A54"/>
    <w:rsid w:val="00EA240E"/>
    <w:rsid w:val="00EB1982"/>
    <w:rsid w:val="00EC0A93"/>
    <w:rsid w:val="00EC0EBB"/>
    <w:rsid w:val="00EC3153"/>
    <w:rsid w:val="00EC54F8"/>
    <w:rsid w:val="00EE1006"/>
    <w:rsid w:val="00EE184D"/>
    <w:rsid w:val="00EE1BB1"/>
    <w:rsid w:val="00EE1CA9"/>
    <w:rsid w:val="00EE2632"/>
    <w:rsid w:val="00EE3A0B"/>
    <w:rsid w:val="00EE3E77"/>
    <w:rsid w:val="00EE72EB"/>
    <w:rsid w:val="00EF00D0"/>
    <w:rsid w:val="00EF27CA"/>
    <w:rsid w:val="00EF604D"/>
    <w:rsid w:val="00EF7867"/>
    <w:rsid w:val="00F00B36"/>
    <w:rsid w:val="00F03F29"/>
    <w:rsid w:val="00F0427C"/>
    <w:rsid w:val="00F053D9"/>
    <w:rsid w:val="00F10C13"/>
    <w:rsid w:val="00F111DD"/>
    <w:rsid w:val="00F14102"/>
    <w:rsid w:val="00F173B9"/>
    <w:rsid w:val="00F20864"/>
    <w:rsid w:val="00F22E2A"/>
    <w:rsid w:val="00F2329B"/>
    <w:rsid w:val="00F25A8C"/>
    <w:rsid w:val="00F30856"/>
    <w:rsid w:val="00F34494"/>
    <w:rsid w:val="00F36EBF"/>
    <w:rsid w:val="00F50B13"/>
    <w:rsid w:val="00F6100A"/>
    <w:rsid w:val="00F82487"/>
    <w:rsid w:val="00F94009"/>
    <w:rsid w:val="00F9625C"/>
    <w:rsid w:val="00FC3729"/>
    <w:rsid w:val="00FC489B"/>
    <w:rsid w:val="00FC76C9"/>
    <w:rsid w:val="00FE2C72"/>
    <w:rsid w:val="00FE60A5"/>
    <w:rsid w:val="00FF5A6F"/>
    <w:rsid w:val="01500208"/>
    <w:rsid w:val="0ABA89FC"/>
    <w:rsid w:val="0BDAA21E"/>
    <w:rsid w:val="0CB4A555"/>
    <w:rsid w:val="14345861"/>
    <w:rsid w:val="195A6848"/>
    <w:rsid w:val="1DD05E48"/>
    <w:rsid w:val="1DD8E3B0"/>
    <w:rsid w:val="1E5CB3BC"/>
    <w:rsid w:val="253362BF"/>
    <w:rsid w:val="290BBBDC"/>
    <w:rsid w:val="29EBD5C3"/>
    <w:rsid w:val="2EC11CA8"/>
    <w:rsid w:val="307A3BA0"/>
    <w:rsid w:val="354EAE37"/>
    <w:rsid w:val="3B4C0958"/>
    <w:rsid w:val="4D6C418C"/>
    <w:rsid w:val="50501EE8"/>
    <w:rsid w:val="530D9A39"/>
    <w:rsid w:val="554B6AE9"/>
    <w:rsid w:val="554C39C0"/>
    <w:rsid w:val="569B649F"/>
    <w:rsid w:val="56A838A8"/>
    <w:rsid w:val="5F36152E"/>
    <w:rsid w:val="63C7E9E8"/>
    <w:rsid w:val="67986D28"/>
    <w:rsid w:val="692022B9"/>
    <w:rsid w:val="6CAB6ACD"/>
    <w:rsid w:val="6E2C2605"/>
    <w:rsid w:val="7A95FD90"/>
    <w:rsid w:val="7B2DABBC"/>
    <w:rsid w:val="7ED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7B7DEF"/>
  <w15:docId w15:val="{891B3868-470E-479A-ACA0-92103A146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7ED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7EDE"/>
    <w:pPr>
      <w:keepNext/>
      <w:numPr>
        <w:numId w:val="36"/>
      </w:numPr>
      <w:spacing w:before="320" w:after="120" w:line="240" w:lineRule="auto"/>
      <w:outlineLvl w:val="0"/>
    </w:pPr>
    <w:rPr>
      <w:rFonts w:ascii="Roboto" w:eastAsia="Times New Roman" w:hAnsi="Roboto" w:cs="Times New Roman"/>
      <w:b/>
      <w:kern w:val="28"/>
      <w:sz w:val="32"/>
      <w:szCs w:val="20"/>
      <w:lang w:eastAsia="nl-NL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7EDE"/>
    <w:pPr>
      <w:keepNext/>
      <w:keepLines/>
      <w:numPr>
        <w:ilvl w:val="1"/>
        <w:numId w:val="36"/>
      </w:numPr>
      <w:spacing w:before="320" w:after="120" w:line="240" w:lineRule="auto"/>
      <w:outlineLvl w:val="1"/>
    </w:pPr>
    <w:rPr>
      <w:rFonts w:ascii="Roboto" w:eastAsiaTheme="majorEastAsia" w:hAnsi="Roboto" w:cstheme="majorBidi"/>
      <w:b/>
      <w:kern w:val="0"/>
      <w:sz w:val="26"/>
      <w:szCs w:val="26"/>
      <w:lang w:eastAsia="nl-NL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7EDE"/>
    <w:pPr>
      <w:keepNext/>
      <w:keepLines/>
      <w:numPr>
        <w:ilvl w:val="2"/>
        <w:numId w:val="36"/>
      </w:numPr>
      <w:spacing w:before="120" w:after="0" w:line="240" w:lineRule="auto"/>
      <w:outlineLvl w:val="2"/>
    </w:pPr>
    <w:rPr>
      <w:rFonts w:ascii="Roboto" w:eastAsiaTheme="majorEastAsia" w:hAnsi="Roboto" w:cstheme="majorBidi"/>
      <w:kern w:val="0"/>
      <w:sz w:val="24"/>
      <w:szCs w:val="24"/>
      <w:lang w:eastAsia="nl-NL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3D47"/>
    <w:pPr>
      <w:keepNext/>
      <w:keepLines/>
      <w:numPr>
        <w:ilvl w:val="3"/>
        <w:numId w:val="36"/>
      </w:numPr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nl-NL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3D47"/>
    <w:pPr>
      <w:keepNext/>
      <w:keepLines/>
      <w:numPr>
        <w:ilvl w:val="4"/>
        <w:numId w:val="36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0"/>
      <w:lang w:eastAsia="nl-NL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3D47"/>
    <w:pPr>
      <w:keepNext/>
      <w:keepLines/>
      <w:numPr>
        <w:ilvl w:val="5"/>
        <w:numId w:val="36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0"/>
      <w:lang w:eastAsia="nl-NL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3D47"/>
    <w:pPr>
      <w:keepNext/>
      <w:keepLines/>
      <w:numPr>
        <w:ilvl w:val="6"/>
        <w:numId w:val="36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  <w:szCs w:val="20"/>
      <w:lang w:eastAsia="nl-NL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3D47"/>
    <w:pPr>
      <w:keepNext/>
      <w:keepLines/>
      <w:numPr>
        <w:ilvl w:val="7"/>
        <w:numId w:val="36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eastAsia="nl-NL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3D47"/>
    <w:pPr>
      <w:keepNext/>
      <w:keepLines/>
      <w:numPr>
        <w:ilvl w:val="8"/>
        <w:numId w:val="36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eastAsia="nl-NL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ardTransit">
    <w:name w:val="StandaardTransit"/>
    <w:basedOn w:val="Normal"/>
    <w:pPr>
      <w:spacing w:after="0" w:line="240" w:lineRule="auto"/>
    </w:pPr>
    <w:rPr>
      <w:rFonts w:ascii="Transit-Normal" w:eastAsia="Times New Roman" w:hAnsi="Transit-Normal" w:cs="Times New Roman"/>
      <w:kern w:val="24"/>
      <w:sz w:val="24"/>
      <w:szCs w:val="20"/>
      <w:lang w:eastAsia="nl-NL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C8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nl-NL"/>
      <w14:ligatures w14:val="none"/>
    </w:rPr>
  </w:style>
  <w:style w:type="paragraph" w:customStyle="1" w:styleId="Koptitel">
    <w:name w:val="Koptitel"/>
    <w:basedOn w:val="Normal"/>
    <w:next w:val="Normal"/>
    <w:pPr>
      <w:spacing w:after="0" w:line="240" w:lineRule="auto"/>
      <w:jc w:val="right"/>
    </w:pPr>
    <w:rPr>
      <w:rFonts w:ascii="Transit-Bold" w:eastAsia="Times New Roman" w:hAnsi="Transit-Bold" w:cs="Times New Roman"/>
      <w:b/>
      <w:color w:val="808080"/>
      <w:kern w:val="0"/>
      <w:sz w:val="52"/>
      <w:szCs w:val="20"/>
      <w:lang w:eastAsia="nl-NL"/>
      <w14:ligatures w14:val="none"/>
    </w:rPr>
  </w:style>
  <w:style w:type="character" w:customStyle="1" w:styleId="BalloonTextChar">
    <w:name w:val="Balloon Text Char"/>
    <w:link w:val="BalloonText"/>
    <w:uiPriority w:val="99"/>
    <w:semiHidden/>
    <w:rsid w:val="009222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  <w:spacing w:after="0" w:line="240" w:lineRule="auto"/>
    </w:pPr>
    <w:rPr>
      <w:rFonts w:ascii="Roboto" w:eastAsia="Times New Roman" w:hAnsi="Roboto" w:cs="Times New Roman"/>
      <w:kern w:val="0"/>
      <w:sz w:val="24"/>
      <w:szCs w:val="20"/>
      <w:lang w:eastAsia="nl-NL"/>
      <w14:ligatures w14:val="none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  <w:rPr>
      <w:rFonts w:ascii="Roboto" w:eastAsia="Times New Roman" w:hAnsi="Roboto" w:cs="Times New Roman"/>
      <w:kern w:val="0"/>
      <w:sz w:val="24"/>
      <w:szCs w:val="20"/>
      <w:lang w:eastAsia="nl-NL"/>
      <w14:ligatures w14:val="none"/>
    </w:rPr>
  </w:style>
  <w:style w:type="character" w:styleId="PageNumber">
    <w:name w:val="page number"/>
    <w:basedOn w:val="DefaultParagraphFont"/>
    <w:semiHidden/>
  </w:style>
  <w:style w:type="character" w:styleId="CommentReference">
    <w:name w:val="annotation reference"/>
    <w:uiPriority w:val="99"/>
    <w:semiHidden/>
    <w:unhideWhenUsed/>
    <w:rsid w:val="005B2F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F18"/>
    <w:pPr>
      <w:spacing w:after="0" w:line="240" w:lineRule="auto"/>
    </w:pPr>
    <w:rPr>
      <w:rFonts w:ascii="Roboto" w:eastAsia="Times New Roman" w:hAnsi="Roboto" w:cs="Times New Roman"/>
      <w:kern w:val="0"/>
      <w:sz w:val="24"/>
      <w:szCs w:val="20"/>
      <w:lang w:eastAsia="nl-NL"/>
      <w14:ligatures w14:val="none"/>
    </w:rPr>
  </w:style>
  <w:style w:type="character" w:customStyle="1" w:styleId="CommentTextChar">
    <w:name w:val="Comment Text Char"/>
    <w:link w:val="CommentText"/>
    <w:uiPriority w:val="99"/>
    <w:semiHidden/>
    <w:rsid w:val="005B2F1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F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B2F18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qFormat/>
    <w:rsid w:val="005B2F18"/>
    <w:pPr>
      <w:spacing w:after="0" w:line="240" w:lineRule="auto"/>
      <w:ind w:left="708"/>
    </w:pPr>
    <w:rPr>
      <w:rFonts w:ascii="Roboto" w:eastAsia="Times New Roman" w:hAnsi="Roboto" w:cs="Times New Roman"/>
      <w:kern w:val="0"/>
      <w:sz w:val="24"/>
      <w:szCs w:val="20"/>
      <w:lang w:eastAsia="nl-NL"/>
      <w14:ligatures w14:val="none"/>
    </w:rPr>
  </w:style>
  <w:style w:type="table" w:styleId="TableGrid">
    <w:name w:val="Table Grid"/>
    <w:basedOn w:val="TableNormal"/>
    <w:uiPriority w:val="59"/>
    <w:rsid w:val="00827C93"/>
    <w:rPr>
      <w:rFonts w:ascii="Roboto" w:hAnsi="Roboto"/>
      <w:sz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Roboto" w:hAnsi="Roboto"/>
        <w:b/>
        <w:sz w:val="24"/>
      </w:rPr>
      <w:tblPr/>
      <w:tcPr>
        <w:shd w:val="clear" w:color="auto" w:fill="F5A61A"/>
      </w:tcPr>
    </w:tblStylePr>
    <w:tblStylePr w:type="band1Horz">
      <w:tblPr/>
      <w:tcPr>
        <w:shd w:val="clear" w:color="auto" w:fill="FEF5E6"/>
      </w:tcPr>
    </w:tblStylePr>
  </w:style>
  <w:style w:type="character" w:styleId="Hyperlink">
    <w:name w:val="Hyperlink"/>
    <w:uiPriority w:val="99"/>
    <w:unhideWhenUsed/>
    <w:rsid w:val="002209B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61ED5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27EDE"/>
    <w:rPr>
      <w:rFonts w:ascii="Roboto" w:eastAsiaTheme="majorEastAsia" w:hAnsi="Roboto" w:cstheme="majorBidi"/>
      <w:b/>
      <w:sz w:val="26"/>
      <w:szCs w:val="26"/>
    </w:rPr>
  </w:style>
  <w:style w:type="paragraph" w:styleId="NoSpacing">
    <w:name w:val="No Spacing"/>
    <w:uiPriority w:val="1"/>
    <w:qFormat/>
    <w:rsid w:val="009504BA"/>
    <w:rPr>
      <w:rFonts w:ascii="Roboto" w:hAnsi="Roboto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27EDE"/>
    <w:rPr>
      <w:rFonts w:ascii="Roboto" w:eastAsiaTheme="majorEastAsia" w:hAnsi="Roboto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3D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3D47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3D47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3D47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3D4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3D4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304BB7"/>
    <w:rPr>
      <w:rFonts w:ascii="Roboto" w:hAnsi="Roboto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B57ED"/>
    <w:rPr>
      <w:rFonts w:ascii="Roboto" w:hAnsi="Roboto"/>
      <w:b/>
      <w:kern w:val="28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16E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A5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onstage4business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MR-Praktijk@windesheim.nl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0074737\Downloads\briefpapier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710BA32B9284A84991009E8E8E3B6" ma:contentTypeVersion="7" ma:contentTypeDescription="Create a new document." ma:contentTypeScope="" ma:versionID="88139196f5c9f5b3dceb25fad5a5ea9d">
  <xsd:schema xmlns:xsd="http://www.w3.org/2001/XMLSchema" xmlns:xs="http://www.w3.org/2001/XMLSchema" xmlns:p="http://schemas.microsoft.com/office/2006/metadata/properties" xmlns:ns3="6cb135db-9fd5-4d93-9723-403008708f63" targetNamespace="http://schemas.microsoft.com/office/2006/metadata/properties" ma:root="true" ma:fieldsID="4f7b3e7ea6dc1992f03a6b17cd09c9c2" ns3:_="">
    <xsd:import namespace="6cb135db-9fd5-4d93-9723-403008708f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135db-9fd5-4d93-9723-403008708f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948036-70FF-4326-B925-72CC8DA3F1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F92A97-7CDF-4AA4-BE4F-BBD1E63CBB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57E9A7-59D7-4008-B180-3954F5BBE3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b135db-9fd5-4d93-9723-403008708f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7172B9-CA84-49AE-BD9D-98AFED0C53A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36377b7-70c4-4493-a338-095918d327e9}" enabled="0" method="" siteId="{e36377b7-70c4-4493-a338-095918d327e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200</TotalTime>
  <Pages>1</Pages>
  <Words>714</Words>
  <Characters>4070</Characters>
  <Application>Microsoft Office Word</Application>
  <DocSecurity>4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Betreft:</vt:lpstr>
    </vt:vector>
  </TitlesOfParts>
  <Company>Windesheim</Company>
  <LinksUpToDate>false</LinksUpToDate>
  <CharactersWithSpaces>4775</CharactersWithSpaces>
  <SharedDoc>false</SharedDoc>
  <HLinks>
    <vt:vector size="12" baseType="variant">
      <vt:variant>
        <vt:i4>6029333</vt:i4>
      </vt:variant>
      <vt:variant>
        <vt:i4>3</vt:i4>
      </vt:variant>
      <vt:variant>
        <vt:i4>0</vt:i4>
      </vt:variant>
      <vt:variant>
        <vt:i4>5</vt:i4>
      </vt:variant>
      <vt:variant>
        <vt:lpwstr>https://onstage4business.com/</vt:lpwstr>
      </vt:variant>
      <vt:variant>
        <vt:lpwstr/>
      </vt:variant>
      <vt:variant>
        <vt:i4>2424898</vt:i4>
      </vt:variant>
      <vt:variant>
        <vt:i4>0</vt:i4>
      </vt:variant>
      <vt:variant>
        <vt:i4>0</vt:i4>
      </vt:variant>
      <vt:variant>
        <vt:i4>5</vt:i4>
      </vt:variant>
      <vt:variant>
        <vt:lpwstr>mailto:BMR-Praktijk@windesheim.nl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Betreft:</dc:title>
  <dc:subject/>
  <dc:creator>Patrick Smit</dc:creator>
  <cp:keywords/>
  <cp:lastModifiedBy>José Klerks</cp:lastModifiedBy>
  <cp:revision>143</cp:revision>
  <cp:lastPrinted>2017-05-04T20:48:00Z</cp:lastPrinted>
  <dcterms:created xsi:type="dcterms:W3CDTF">2023-09-21T17:04:00Z</dcterms:created>
  <dcterms:modified xsi:type="dcterms:W3CDTF">2023-09-27T21:32:00Z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0x0101000E2710BA32B9284A84991009E8E8E3B6</vt:lpwstr>
  </property>
  <property fmtid="{D5CDD505-2E9C-101B-9397-08002B2CF9AE}" pid="3" name="Order">
    <vt:r8>200</vt:r8>
  </property>
  <property fmtid="{D5CDD505-2E9C-101B-9397-08002B2CF9AE}" pid="4" name="URL">
    <vt:lpwstr/>
  </property>
</Properties>
</file>